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E0C6C" w14:textId="7B35C853" w:rsidR="004F74B6" w:rsidRDefault="00381A76" w:rsidP="004F74B6">
      <w:pPr>
        <w:pStyle w:val="Title"/>
        <w:rPr>
          <w:rFonts w:cs="Arial"/>
        </w:rPr>
      </w:pPr>
      <w:r>
        <w:rPr>
          <w:rFonts w:cs="Arial"/>
        </w:rPr>
        <w:t xml:space="preserve">Learner </w:t>
      </w:r>
      <w:r w:rsidR="00C44DD5">
        <w:rPr>
          <w:rFonts w:cs="Arial"/>
        </w:rPr>
        <w:t xml:space="preserve">NVQ </w:t>
      </w:r>
      <w:r>
        <w:rPr>
          <w:rFonts w:cs="Arial"/>
        </w:rPr>
        <w:t>Expression of Interest</w:t>
      </w:r>
      <w:r w:rsidR="007447AD">
        <w:rPr>
          <w:rFonts w:cs="Arial"/>
        </w:rPr>
        <w:t xml:space="preserve"> Form </w:t>
      </w:r>
    </w:p>
    <w:p w14:paraId="5A353398" w14:textId="7C02D9D6" w:rsidR="007C3255" w:rsidRPr="007C3255" w:rsidRDefault="007C3255" w:rsidP="00294982">
      <w:pPr>
        <w:ind w:left="142"/>
      </w:pPr>
      <w:r>
        <w:t>Please complete one form per applicant</w:t>
      </w:r>
      <w:r w:rsidR="002F0F08">
        <w:t xml:space="preserve"> expressing an interest</w:t>
      </w:r>
      <w:r>
        <w:t>.</w:t>
      </w:r>
      <w:r w:rsidR="00294982">
        <w:t xml:space="preserve">  This form is to be read in conjunction with the ESA Terms and Conditions for NVQ Registrations document.  If you have not received these please contact </w:t>
      </w:r>
      <w:hyperlink r:id="rId9" w:history="1">
        <w:r w:rsidR="00294982" w:rsidRPr="003D23C0">
          <w:rPr>
            <w:rStyle w:val="Hyperlink"/>
          </w:rPr>
          <w:t>nvqtraining@esa.uk.com</w:t>
        </w:r>
      </w:hyperlink>
      <w:r w:rsidR="00294982">
        <w:t xml:space="preserve"> Thank you. </w:t>
      </w:r>
    </w:p>
    <w:p w14:paraId="224F5B2F" w14:textId="77777777" w:rsidR="004F74B6" w:rsidRPr="00D2749B" w:rsidRDefault="004F74B6" w:rsidP="004F74B6">
      <w:pPr>
        <w:pStyle w:val="BodyText"/>
        <w:spacing w:before="6"/>
        <w:rPr>
          <w:rFonts w:ascii="Arial" w:hAnsi="Arial"/>
          <w:b/>
          <w:sz w:val="16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6440"/>
      </w:tblGrid>
      <w:tr w:rsidR="004F74B6" w:rsidRPr="00D2749B" w14:paraId="0800B236" w14:textId="77777777" w:rsidTr="00ED6260">
        <w:trPr>
          <w:trHeight w:val="340"/>
        </w:trPr>
        <w:tc>
          <w:tcPr>
            <w:tcW w:w="2825" w:type="dxa"/>
            <w:shd w:val="clear" w:color="auto" w:fill="DEEAF6" w:themeFill="accent5" w:themeFillTint="33"/>
          </w:tcPr>
          <w:p w14:paraId="5969ECA5" w14:textId="7241BD01" w:rsidR="004F74B6" w:rsidRPr="002F0F08" w:rsidRDefault="004F74B6" w:rsidP="00BD405C">
            <w:pPr>
              <w:pStyle w:val="TableParagraph"/>
              <w:tabs>
                <w:tab w:val="left" w:pos="1742"/>
              </w:tabs>
              <w:spacing w:before="23"/>
              <w:ind w:left="0" w:right="64"/>
              <w:jc w:val="right"/>
              <w:rPr>
                <w:rFonts w:ascii="Arial" w:hAnsi="Arial" w:cs="Arial"/>
                <w:szCs w:val="20"/>
              </w:rPr>
            </w:pPr>
            <w:r w:rsidRPr="002F0F08">
              <w:rPr>
                <w:rFonts w:ascii="Arial" w:hAnsi="Arial" w:cs="Arial"/>
                <w:szCs w:val="20"/>
              </w:rPr>
              <w:t>Surname</w:t>
            </w:r>
            <w:r w:rsidRPr="002F0F08">
              <w:rPr>
                <w:rFonts w:ascii="Arial" w:hAnsi="Arial" w:cs="Arial"/>
                <w:szCs w:val="20"/>
              </w:rPr>
              <w:tab/>
            </w:r>
            <w:r w:rsidRPr="002F0F08">
              <w:rPr>
                <w:rFonts w:ascii="Arial" w:hAnsi="Arial" w:cs="Arial"/>
                <w:sz w:val="16"/>
                <w:szCs w:val="14"/>
              </w:rPr>
              <w:t>(Please</w:t>
            </w:r>
            <w:r w:rsidRPr="002F0F08">
              <w:rPr>
                <w:rFonts w:ascii="Arial" w:hAnsi="Arial" w:cs="Arial"/>
                <w:spacing w:val="-9"/>
                <w:sz w:val="16"/>
                <w:szCs w:val="14"/>
              </w:rPr>
              <w:t xml:space="preserve"> </w:t>
            </w:r>
            <w:r w:rsidR="007C3255" w:rsidRPr="002F0F08">
              <w:rPr>
                <w:rFonts w:ascii="Arial" w:hAnsi="Arial" w:cs="Arial"/>
                <w:sz w:val="16"/>
                <w:szCs w:val="14"/>
              </w:rPr>
              <w:t>p</w:t>
            </w:r>
            <w:r w:rsidRPr="002F0F08">
              <w:rPr>
                <w:rFonts w:ascii="Arial" w:hAnsi="Arial" w:cs="Arial"/>
                <w:sz w:val="16"/>
                <w:szCs w:val="14"/>
              </w:rPr>
              <w:t>rint)</w:t>
            </w:r>
          </w:p>
        </w:tc>
        <w:tc>
          <w:tcPr>
            <w:tcW w:w="6440" w:type="dxa"/>
            <w:vAlign w:val="center"/>
          </w:tcPr>
          <w:p w14:paraId="4FA85639" w14:textId="77777777" w:rsidR="004F74B6" w:rsidRPr="00F4622C" w:rsidRDefault="004F74B6" w:rsidP="00F4622C">
            <w:pPr>
              <w:pStyle w:val="TableParagraph"/>
              <w:ind w:left="175"/>
              <w:rPr>
                <w:rFonts w:ascii="Arial" w:hAnsi="Arial" w:cs="Arial"/>
              </w:rPr>
            </w:pPr>
          </w:p>
        </w:tc>
      </w:tr>
      <w:tr w:rsidR="004F74B6" w:rsidRPr="00D2749B" w14:paraId="37DF42B7" w14:textId="77777777" w:rsidTr="00ED6260">
        <w:trPr>
          <w:trHeight w:val="337"/>
        </w:trPr>
        <w:tc>
          <w:tcPr>
            <w:tcW w:w="2825" w:type="dxa"/>
            <w:shd w:val="clear" w:color="auto" w:fill="DEEAF6" w:themeFill="accent5" w:themeFillTint="33"/>
          </w:tcPr>
          <w:p w14:paraId="1DC16B81" w14:textId="229A0C19" w:rsidR="004F74B6" w:rsidRPr="002F0F08" w:rsidRDefault="004F74B6" w:rsidP="00BD405C">
            <w:pPr>
              <w:pStyle w:val="TableParagraph"/>
              <w:tabs>
                <w:tab w:val="left" w:pos="1735"/>
              </w:tabs>
              <w:spacing w:before="23"/>
              <w:ind w:left="0" w:right="69"/>
              <w:jc w:val="right"/>
              <w:rPr>
                <w:rFonts w:ascii="Arial" w:hAnsi="Arial" w:cs="Arial"/>
                <w:szCs w:val="20"/>
              </w:rPr>
            </w:pPr>
            <w:r w:rsidRPr="002F0F08">
              <w:rPr>
                <w:rFonts w:ascii="Arial" w:hAnsi="Arial" w:cs="Arial"/>
                <w:szCs w:val="20"/>
              </w:rPr>
              <w:t>Forenames</w:t>
            </w:r>
            <w:r w:rsidRPr="002F0F08">
              <w:rPr>
                <w:rFonts w:ascii="Arial" w:hAnsi="Arial" w:cs="Arial"/>
                <w:szCs w:val="20"/>
              </w:rPr>
              <w:tab/>
            </w:r>
            <w:r w:rsidRPr="002F0F08">
              <w:rPr>
                <w:rFonts w:ascii="Arial" w:hAnsi="Arial" w:cs="Arial"/>
                <w:sz w:val="16"/>
                <w:szCs w:val="14"/>
              </w:rPr>
              <w:t>(Please</w:t>
            </w:r>
            <w:r w:rsidRPr="002F0F08">
              <w:rPr>
                <w:rFonts w:ascii="Arial" w:hAnsi="Arial" w:cs="Arial"/>
                <w:spacing w:val="-6"/>
                <w:sz w:val="16"/>
                <w:szCs w:val="14"/>
              </w:rPr>
              <w:t xml:space="preserve"> </w:t>
            </w:r>
            <w:r w:rsidR="007C3255" w:rsidRPr="002F0F08">
              <w:rPr>
                <w:rFonts w:ascii="Arial" w:hAnsi="Arial" w:cs="Arial"/>
                <w:sz w:val="16"/>
                <w:szCs w:val="14"/>
              </w:rPr>
              <w:t>p</w:t>
            </w:r>
            <w:r w:rsidRPr="002F0F08">
              <w:rPr>
                <w:rFonts w:ascii="Arial" w:hAnsi="Arial" w:cs="Arial"/>
                <w:sz w:val="16"/>
                <w:szCs w:val="14"/>
              </w:rPr>
              <w:t>rint)</w:t>
            </w:r>
          </w:p>
        </w:tc>
        <w:tc>
          <w:tcPr>
            <w:tcW w:w="6440" w:type="dxa"/>
            <w:vAlign w:val="center"/>
          </w:tcPr>
          <w:p w14:paraId="2045FBF2" w14:textId="77777777" w:rsidR="004F74B6" w:rsidRPr="00F4622C" w:rsidRDefault="004F74B6" w:rsidP="00F4622C">
            <w:pPr>
              <w:pStyle w:val="TableParagraph"/>
              <w:ind w:left="175"/>
              <w:rPr>
                <w:rFonts w:ascii="Arial" w:hAnsi="Arial" w:cs="Arial"/>
              </w:rPr>
            </w:pPr>
          </w:p>
        </w:tc>
      </w:tr>
    </w:tbl>
    <w:p w14:paraId="0B0F2B1E" w14:textId="51ED827F" w:rsidR="004F74B6" w:rsidRPr="00D2749B" w:rsidRDefault="004F74B6" w:rsidP="004F74B6">
      <w:pPr>
        <w:spacing w:before="1"/>
        <w:ind w:left="114"/>
        <w:rPr>
          <w:rFonts w:cs="Arial"/>
          <w:i/>
          <w:sz w:val="17"/>
        </w:rPr>
      </w:pPr>
      <w:r w:rsidRPr="00D2749B">
        <w:rPr>
          <w:rFonts w:cs="Arial"/>
          <w:b/>
          <w:i/>
          <w:sz w:val="17"/>
        </w:rPr>
        <w:t xml:space="preserve">Note: </w:t>
      </w:r>
      <w:r w:rsidRPr="00D2749B">
        <w:rPr>
          <w:rFonts w:cs="Arial"/>
          <w:i/>
          <w:sz w:val="17"/>
        </w:rPr>
        <w:t xml:space="preserve">The name given above </w:t>
      </w:r>
      <w:r w:rsidR="002F0F08">
        <w:rPr>
          <w:rFonts w:cs="Arial"/>
          <w:i/>
          <w:sz w:val="17"/>
        </w:rPr>
        <w:t xml:space="preserve">is for the </w:t>
      </w:r>
      <w:r w:rsidR="002F0F08" w:rsidRPr="002F0F08">
        <w:rPr>
          <w:rFonts w:cs="Arial"/>
          <w:b/>
          <w:bCs/>
          <w:i/>
          <w:sz w:val="17"/>
        </w:rPr>
        <w:t>candidate</w:t>
      </w:r>
      <w:r w:rsidR="002F0F08">
        <w:rPr>
          <w:rFonts w:cs="Arial"/>
          <w:i/>
          <w:sz w:val="17"/>
        </w:rPr>
        <w:t xml:space="preserve">.  If you are competing this for an employee, please state in the section at the end. </w:t>
      </w:r>
    </w:p>
    <w:tbl>
      <w:tblPr>
        <w:tblW w:w="926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1299"/>
        <w:gridCol w:w="1985"/>
        <w:gridCol w:w="4569"/>
      </w:tblGrid>
      <w:tr w:rsidR="005F38DA" w:rsidRPr="00D2749B" w14:paraId="5A1ABA4B" w14:textId="77777777" w:rsidTr="002F0F08">
        <w:trPr>
          <w:trHeight w:val="1038"/>
        </w:trPr>
        <w:tc>
          <w:tcPr>
            <w:tcW w:w="2711" w:type="dxa"/>
            <w:gridSpan w:val="2"/>
            <w:shd w:val="clear" w:color="auto" w:fill="DEEAF6" w:themeFill="accent5" w:themeFillTint="33"/>
          </w:tcPr>
          <w:p w14:paraId="76A18832" w14:textId="2C2D81B8" w:rsidR="005F38DA" w:rsidRPr="00BB6ADE" w:rsidRDefault="005F38DA" w:rsidP="00BD405C">
            <w:pPr>
              <w:pStyle w:val="TableParagraph"/>
              <w:spacing w:before="23"/>
              <w:ind w:left="146"/>
              <w:rPr>
                <w:rFonts w:ascii="Arial" w:hAnsi="Arial" w:cs="Arial"/>
                <w:szCs w:val="20"/>
              </w:rPr>
            </w:pPr>
            <w:r w:rsidRPr="00BB6ADE">
              <w:rPr>
                <w:rFonts w:ascii="Arial" w:hAnsi="Arial" w:cs="Arial"/>
                <w:szCs w:val="20"/>
              </w:rPr>
              <w:t>Home address</w:t>
            </w:r>
          </w:p>
        </w:tc>
        <w:tc>
          <w:tcPr>
            <w:tcW w:w="6554" w:type="dxa"/>
            <w:gridSpan w:val="2"/>
          </w:tcPr>
          <w:p w14:paraId="2DF2E3D2" w14:textId="6EE9CDB0" w:rsidR="005F38DA" w:rsidRPr="00F4622C" w:rsidRDefault="005F38DA" w:rsidP="00F4622C">
            <w:pPr>
              <w:pStyle w:val="TableParagraph"/>
              <w:ind w:left="145"/>
              <w:rPr>
                <w:rFonts w:ascii="Arial" w:hAnsi="Arial" w:cs="Arial"/>
              </w:rPr>
            </w:pPr>
          </w:p>
        </w:tc>
      </w:tr>
      <w:tr w:rsidR="005F38DA" w:rsidRPr="002F0F08" w14:paraId="2EC8FBA9" w14:textId="77777777" w:rsidTr="00ED6260">
        <w:trPr>
          <w:trHeight w:val="340"/>
        </w:trPr>
        <w:tc>
          <w:tcPr>
            <w:tcW w:w="1412" w:type="dxa"/>
            <w:shd w:val="clear" w:color="auto" w:fill="DEEAF6" w:themeFill="accent5" w:themeFillTint="33"/>
          </w:tcPr>
          <w:p w14:paraId="076DB37D" w14:textId="77777777" w:rsidR="005F38DA" w:rsidRPr="002F0F08" w:rsidRDefault="005F38DA" w:rsidP="00BD405C">
            <w:pPr>
              <w:pStyle w:val="TableParagraph"/>
              <w:spacing w:before="23"/>
              <w:ind w:left="146"/>
              <w:rPr>
                <w:rFonts w:ascii="Arial" w:hAnsi="Arial" w:cs="Arial"/>
              </w:rPr>
            </w:pPr>
            <w:r w:rsidRPr="002F0F08">
              <w:rPr>
                <w:rFonts w:ascii="Arial" w:hAnsi="Arial" w:cs="Arial"/>
              </w:rPr>
              <w:t>Post code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4D941D57" w14:textId="40C2ACD8" w:rsidR="005F38DA" w:rsidRPr="002F0F08" w:rsidRDefault="005F38DA" w:rsidP="00ED6260">
            <w:pPr>
              <w:pStyle w:val="TableParagraph"/>
              <w:spacing w:before="23"/>
              <w:ind w:left="146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E7E941E" w14:textId="7085F01C" w:rsidR="005F38DA" w:rsidRPr="002F0F08" w:rsidRDefault="005F38DA" w:rsidP="009D4AA5">
            <w:pPr>
              <w:pStyle w:val="TableParagraph"/>
              <w:ind w:left="143"/>
              <w:rPr>
                <w:rFonts w:ascii="Arial" w:hAnsi="Arial" w:cs="Arial"/>
              </w:rPr>
            </w:pPr>
            <w:r w:rsidRPr="002F0F08">
              <w:rPr>
                <w:rFonts w:ascii="Arial" w:hAnsi="Arial" w:cs="Arial"/>
              </w:rPr>
              <w:t>Email address</w:t>
            </w:r>
          </w:p>
        </w:tc>
        <w:tc>
          <w:tcPr>
            <w:tcW w:w="4569" w:type="dxa"/>
            <w:vAlign w:val="center"/>
          </w:tcPr>
          <w:p w14:paraId="46365E35" w14:textId="06B08F85" w:rsidR="005F38DA" w:rsidRPr="002F0F08" w:rsidRDefault="005F38DA" w:rsidP="00F4622C">
            <w:pPr>
              <w:pStyle w:val="TableParagraph"/>
              <w:ind w:left="146"/>
              <w:rPr>
                <w:rFonts w:ascii="Arial" w:hAnsi="Arial" w:cs="Arial"/>
              </w:rPr>
            </w:pPr>
          </w:p>
        </w:tc>
      </w:tr>
      <w:tr w:rsidR="005F38DA" w:rsidRPr="002F0F08" w14:paraId="1B6B8298" w14:textId="77777777" w:rsidTr="00ED6260">
        <w:trPr>
          <w:trHeight w:val="340"/>
        </w:trPr>
        <w:tc>
          <w:tcPr>
            <w:tcW w:w="1412" w:type="dxa"/>
            <w:shd w:val="clear" w:color="auto" w:fill="DEEAF6" w:themeFill="accent5" w:themeFillTint="33"/>
          </w:tcPr>
          <w:p w14:paraId="11F9A9C9" w14:textId="09E139A3" w:rsidR="005F38DA" w:rsidRPr="002F0F08" w:rsidRDefault="005F38DA" w:rsidP="00BD405C">
            <w:pPr>
              <w:pStyle w:val="TableParagraph"/>
              <w:spacing w:before="23"/>
              <w:ind w:left="146"/>
              <w:rPr>
                <w:rFonts w:ascii="Arial" w:hAnsi="Arial" w:cs="Arial"/>
              </w:rPr>
            </w:pPr>
            <w:r w:rsidRPr="002F0F08">
              <w:rPr>
                <w:rFonts w:ascii="Arial" w:hAnsi="Arial" w:cs="Arial"/>
              </w:rPr>
              <w:t>D.</w:t>
            </w:r>
            <w:proofErr w:type="gramStart"/>
            <w:r w:rsidRPr="002F0F08">
              <w:rPr>
                <w:rFonts w:ascii="Arial" w:hAnsi="Arial" w:cs="Arial"/>
              </w:rPr>
              <w:t>O.B</w:t>
            </w:r>
            <w:proofErr w:type="gramEnd"/>
          </w:p>
        </w:tc>
        <w:tc>
          <w:tcPr>
            <w:tcW w:w="1299" w:type="dxa"/>
            <w:shd w:val="clear" w:color="auto" w:fill="auto"/>
            <w:vAlign w:val="center"/>
          </w:tcPr>
          <w:p w14:paraId="31F33519" w14:textId="77777777" w:rsidR="005F38DA" w:rsidRPr="002F0F08" w:rsidRDefault="005F38DA" w:rsidP="00ED6260">
            <w:pPr>
              <w:pStyle w:val="TableParagraph"/>
              <w:spacing w:before="23"/>
              <w:ind w:left="146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A48D8F2" w14:textId="7F706E3C" w:rsidR="005F38DA" w:rsidRPr="002F0F08" w:rsidRDefault="005F38DA" w:rsidP="009D4AA5">
            <w:pPr>
              <w:pStyle w:val="TableParagraph"/>
              <w:ind w:left="143"/>
              <w:rPr>
                <w:rFonts w:ascii="Arial" w:hAnsi="Arial" w:cs="Arial"/>
              </w:rPr>
            </w:pPr>
            <w:r w:rsidRPr="002F0F08">
              <w:rPr>
                <w:rFonts w:ascii="Arial" w:hAnsi="Arial" w:cs="Arial"/>
              </w:rPr>
              <w:t>Mobile number</w:t>
            </w:r>
          </w:p>
        </w:tc>
        <w:tc>
          <w:tcPr>
            <w:tcW w:w="4569" w:type="dxa"/>
            <w:vAlign w:val="center"/>
          </w:tcPr>
          <w:p w14:paraId="37B7A617" w14:textId="77777777" w:rsidR="005F38DA" w:rsidRPr="002F0F08" w:rsidRDefault="005F38DA" w:rsidP="00F4622C">
            <w:pPr>
              <w:pStyle w:val="TableParagraph"/>
              <w:ind w:left="146"/>
              <w:rPr>
                <w:rFonts w:ascii="Arial" w:hAnsi="Arial" w:cs="Arial"/>
              </w:rPr>
            </w:pPr>
          </w:p>
        </w:tc>
      </w:tr>
    </w:tbl>
    <w:p w14:paraId="0148E34E" w14:textId="174202FD" w:rsidR="004F74B6" w:rsidRPr="00D2749B" w:rsidRDefault="004F74B6" w:rsidP="00C44DD5">
      <w:pPr>
        <w:ind w:left="114"/>
        <w:rPr>
          <w:rFonts w:cs="Arial"/>
          <w:i/>
          <w:sz w:val="24"/>
        </w:rPr>
      </w:pPr>
    </w:p>
    <w:tbl>
      <w:tblPr>
        <w:tblW w:w="923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1"/>
        <w:gridCol w:w="851"/>
      </w:tblGrid>
      <w:tr w:rsidR="001F28BB" w:rsidRPr="001F28BB" w14:paraId="14733C2A" w14:textId="77777777" w:rsidTr="001F28BB">
        <w:trPr>
          <w:trHeight w:val="512"/>
        </w:trPr>
        <w:tc>
          <w:tcPr>
            <w:tcW w:w="8381" w:type="dxa"/>
            <w:shd w:val="clear" w:color="auto" w:fill="DEEAF6" w:themeFill="accent5" w:themeFillTint="33"/>
            <w:vAlign w:val="center"/>
          </w:tcPr>
          <w:p w14:paraId="0991FB5D" w14:textId="15982DA1" w:rsidR="001F28BB" w:rsidRPr="001F28BB" w:rsidRDefault="001F28BB" w:rsidP="008610C9">
            <w:pPr>
              <w:pStyle w:val="TableParagraph"/>
              <w:spacing w:before="23"/>
              <w:ind w:left="22" w:firstLine="142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</w:rPr>
              <w:t xml:space="preserve">Qualifications interested in </w:t>
            </w:r>
            <w:r w:rsidRPr="001F28BB">
              <w:rPr>
                <w:rFonts w:ascii="Arial" w:hAnsi="Arial" w:cs="Arial"/>
                <w:sz w:val="20"/>
                <w:szCs w:val="20"/>
              </w:rPr>
              <w:t>(please tick all that apply)</w:t>
            </w:r>
          </w:p>
        </w:tc>
        <w:tc>
          <w:tcPr>
            <w:tcW w:w="851" w:type="dxa"/>
            <w:vAlign w:val="center"/>
          </w:tcPr>
          <w:p w14:paraId="79CBA483" w14:textId="77777777" w:rsidR="001F28BB" w:rsidRPr="001F28BB" w:rsidRDefault="001F28BB" w:rsidP="008610C9">
            <w:pPr>
              <w:pStyle w:val="TableParagraph"/>
              <w:ind w:left="0"/>
              <w:jc w:val="center"/>
              <w:rPr>
                <w:rFonts w:ascii="Arial" w:hAnsi="Arial" w:cs="Arial"/>
                <w:sz w:val="40"/>
                <w:szCs w:val="48"/>
              </w:rPr>
            </w:pPr>
            <w:r w:rsidRPr="001F28BB">
              <w:rPr>
                <w:rFonts w:ascii="Arial" w:hAnsi="Arial" w:cs="Arial"/>
                <w:sz w:val="40"/>
                <w:szCs w:val="48"/>
              </w:rPr>
              <w:sym w:font="Wingdings 2" w:char="F050"/>
            </w:r>
          </w:p>
        </w:tc>
      </w:tr>
      <w:tr w:rsidR="001F28BB" w:rsidRPr="001F28BB" w14:paraId="074F68CC" w14:textId="77777777" w:rsidTr="003B2FED">
        <w:trPr>
          <w:trHeight w:val="559"/>
        </w:trPr>
        <w:tc>
          <w:tcPr>
            <w:tcW w:w="8381" w:type="dxa"/>
            <w:tcBorders>
              <w:bottom w:val="single" w:sz="4" w:space="0" w:color="000000"/>
            </w:tcBorders>
            <w:shd w:val="clear" w:color="auto" w:fill="auto"/>
          </w:tcPr>
          <w:p w14:paraId="23D7D36D" w14:textId="60FD8E56" w:rsidR="001F28BB" w:rsidRPr="001F28BB" w:rsidRDefault="001F28BB" w:rsidP="008610C9">
            <w:pPr>
              <w:pStyle w:val="NormalWeb"/>
              <w:shd w:val="clear" w:color="auto" w:fill="FFFFFF"/>
              <w:ind w:left="164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</w:rPr>
              <w:t xml:space="preserve">Level 2 NVQ </w:t>
            </w:r>
            <w:r w:rsidR="003133D5">
              <w:rPr>
                <w:rFonts w:ascii="Arial" w:hAnsi="Arial" w:cs="Arial"/>
              </w:rPr>
              <w:t>Diploma</w:t>
            </w:r>
            <w:r w:rsidRPr="001F28BB">
              <w:rPr>
                <w:rFonts w:ascii="Arial" w:hAnsi="Arial" w:cs="Arial"/>
              </w:rPr>
              <w:t xml:space="preserve"> in Specialist Installation Occupations (Door, Gate and Shutter Systems</w:t>
            </w:r>
            <w:r w:rsidR="00027562">
              <w:rPr>
                <w:rFonts w:ascii="Arial" w:hAnsi="Arial" w:cs="Arial"/>
              </w:rPr>
              <w:t xml:space="preserve"> Installation &amp; Maintenance</w:t>
            </w:r>
            <w:r w:rsidRPr="001F28BB">
              <w:rPr>
                <w:rFonts w:ascii="Arial" w:hAnsi="Arial" w:cs="Arial"/>
              </w:rPr>
              <w:t>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11B81CD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F28BB" w:rsidRPr="001F28BB" w14:paraId="28292D54" w14:textId="77777777" w:rsidTr="00ED6260">
        <w:trPr>
          <w:trHeight w:val="540"/>
        </w:trPr>
        <w:tc>
          <w:tcPr>
            <w:tcW w:w="8381" w:type="dxa"/>
            <w:shd w:val="clear" w:color="auto" w:fill="auto"/>
          </w:tcPr>
          <w:p w14:paraId="55440535" w14:textId="5FAA38BE" w:rsidR="001F28BB" w:rsidRPr="001F28BB" w:rsidRDefault="001F28BB" w:rsidP="008610C9">
            <w:pPr>
              <w:pStyle w:val="NormalWeb"/>
              <w:shd w:val="clear" w:color="auto" w:fill="FFFFFF"/>
              <w:ind w:left="164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 xml:space="preserve">Level </w:t>
            </w:r>
            <w:r w:rsidR="00270C39">
              <w:rPr>
                <w:rFonts w:ascii="Arial" w:hAnsi="Arial" w:cs="Arial"/>
                <w:color w:val="000000"/>
              </w:rPr>
              <w:t>2</w:t>
            </w:r>
            <w:r w:rsidRPr="001F28BB">
              <w:rPr>
                <w:rFonts w:ascii="Arial" w:hAnsi="Arial" w:cs="Arial"/>
                <w:color w:val="000000"/>
              </w:rPr>
              <w:t xml:space="preserve"> NVQ Certificate in Specialist Installation Occupations (Loading Bay Equipment</w:t>
            </w:r>
            <w:r w:rsidR="00027562">
              <w:rPr>
                <w:rFonts w:ascii="Arial" w:hAnsi="Arial" w:cs="Arial"/>
                <w:color w:val="000000"/>
              </w:rPr>
              <w:t xml:space="preserve"> – Installation or Maintenance</w:t>
            </w:r>
            <w:r w:rsidRPr="001F28BB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6C7A3AA8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52CAF85E" w14:textId="4AA12FF3" w:rsidR="00CB4601" w:rsidRDefault="00CB4601" w:rsidP="004F74B6">
      <w:pPr>
        <w:pStyle w:val="BodyText"/>
        <w:spacing w:before="9"/>
        <w:rPr>
          <w:rFonts w:ascii="Arial" w:hAnsi="Arial"/>
          <w:i/>
          <w:sz w:val="14"/>
        </w:rPr>
      </w:pPr>
    </w:p>
    <w:p w14:paraId="3D82A323" w14:textId="111BD905" w:rsidR="001F28BB" w:rsidRPr="002F0F08" w:rsidRDefault="001F28BB" w:rsidP="001F28BB">
      <w:pPr>
        <w:pStyle w:val="NormalWeb"/>
        <w:rPr>
          <w:rFonts w:ascii="Arial" w:hAnsi="Arial" w:cs="Arial"/>
          <w:b/>
          <w:bCs/>
          <w:color w:val="000000"/>
        </w:rPr>
      </w:pPr>
      <w:r w:rsidRPr="002F0F08">
        <w:rPr>
          <w:rFonts w:ascii="Arial" w:hAnsi="Arial" w:cs="Arial"/>
          <w:b/>
          <w:bCs/>
          <w:color w:val="000000"/>
        </w:rPr>
        <w:t>What can you prove competency in?</w:t>
      </w:r>
    </w:p>
    <w:p w14:paraId="746146B7" w14:textId="52E2D9A2" w:rsidR="001F28BB" w:rsidRPr="002F0F08" w:rsidRDefault="001F28BB" w:rsidP="00270C39">
      <w:pPr>
        <w:pStyle w:val="NormalWeb"/>
        <w:ind w:left="142"/>
        <w:rPr>
          <w:rFonts w:ascii="Arial" w:hAnsi="Arial" w:cs="Arial"/>
          <w:color w:val="000000"/>
        </w:rPr>
      </w:pPr>
      <w:r w:rsidRPr="00270C39">
        <w:rPr>
          <w:rFonts w:ascii="Arial" w:hAnsi="Arial" w:cs="Arial"/>
          <w:sz w:val="24"/>
          <w:szCs w:val="24"/>
          <w:highlight w:val="yellow"/>
        </w:rPr>
        <w:t xml:space="preserve">Please </w:t>
      </w:r>
      <w:r w:rsidRPr="00270C39">
        <w:rPr>
          <w:rFonts w:ascii="Arial" w:hAnsi="Arial" w:cs="Arial"/>
          <w:b/>
          <w:bCs/>
          <w:sz w:val="24"/>
          <w:szCs w:val="24"/>
          <w:highlight w:val="yellow"/>
        </w:rPr>
        <w:t>ONLY</w:t>
      </w:r>
      <w:r w:rsidRPr="00270C39">
        <w:rPr>
          <w:rFonts w:ascii="Arial" w:hAnsi="Arial" w:cs="Arial"/>
          <w:sz w:val="24"/>
          <w:szCs w:val="24"/>
          <w:highlight w:val="yellow"/>
        </w:rPr>
        <w:t xml:space="preserve"> tick the areas you are competent in</w:t>
      </w:r>
      <w:r w:rsidRPr="00270C39">
        <w:rPr>
          <w:rFonts w:ascii="Arial" w:hAnsi="Arial" w:cs="Arial"/>
          <w:highlight w:val="yellow"/>
        </w:rPr>
        <w:t>.</w:t>
      </w:r>
      <w:r w:rsidRPr="002F0F08">
        <w:rPr>
          <w:rFonts w:ascii="Arial" w:hAnsi="Arial" w:cs="Arial"/>
        </w:rPr>
        <w:t xml:space="preserve">  This will be verified by your assessor</w:t>
      </w:r>
    </w:p>
    <w:p w14:paraId="24B94DC1" w14:textId="77777777" w:rsidR="001F28BB" w:rsidRDefault="001F28BB" w:rsidP="001F28BB">
      <w:pPr>
        <w:pStyle w:val="BodyText"/>
        <w:spacing w:before="9"/>
        <w:ind w:left="142"/>
        <w:rPr>
          <w:rFonts w:ascii="Arial" w:hAnsi="Arial"/>
          <w:i/>
          <w:sz w:val="14"/>
        </w:rPr>
      </w:pPr>
    </w:p>
    <w:tbl>
      <w:tblPr>
        <w:tblW w:w="923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561"/>
        <w:gridCol w:w="2415"/>
        <w:gridCol w:w="567"/>
        <w:gridCol w:w="2552"/>
        <w:gridCol w:w="567"/>
      </w:tblGrid>
      <w:tr w:rsidR="00973D02" w:rsidRPr="0035239D" w14:paraId="28E29F16" w14:textId="77777777" w:rsidTr="005F38DA">
        <w:trPr>
          <w:trHeight w:val="399"/>
        </w:trPr>
        <w:tc>
          <w:tcPr>
            <w:tcW w:w="9232" w:type="dxa"/>
            <w:gridSpan w:val="6"/>
            <w:tcBorders>
              <w:bottom w:val="single" w:sz="4" w:space="0" w:color="000000"/>
            </w:tcBorders>
            <w:shd w:val="clear" w:color="auto" w:fill="DEEAF6" w:themeFill="accent5" w:themeFillTint="33"/>
            <w:vAlign w:val="center"/>
          </w:tcPr>
          <w:p w14:paraId="26370C61" w14:textId="741B4F0A" w:rsidR="00973D02" w:rsidRPr="001F28BB" w:rsidRDefault="00973D02" w:rsidP="005F38DA">
            <w:pPr>
              <w:pStyle w:val="TableParagraph"/>
              <w:ind w:left="0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  <w:b/>
                <w:bCs/>
                <w:color w:val="000000"/>
              </w:rPr>
              <w:t>Industrial and/or commercial door system types:</w:t>
            </w:r>
          </w:p>
        </w:tc>
      </w:tr>
      <w:tr w:rsidR="00973D02" w:rsidRPr="001F28BB" w14:paraId="2FA22DDC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57E362D5" w14:textId="77777777" w:rsidR="00973D02" w:rsidRPr="001F28BB" w:rsidRDefault="00973D02" w:rsidP="005F38DA">
            <w:pPr>
              <w:pStyle w:val="NormalWeb"/>
              <w:shd w:val="clear" w:color="auto" w:fill="FFFFFF"/>
              <w:rPr>
                <w:rFonts w:ascii="Arial" w:hAnsi="Arial" w:cs="Arial"/>
                <w:b/>
                <w:bCs/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>Roller Shutter Door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1E8385E" w14:textId="6E01D8B4" w:rsidR="00973D02" w:rsidRPr="001F28BB" w:rsidRDefault="00973D02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6A471262" w14:textId="43A29FB6" w:rsidR="00973D02" w:rsidRPr="001F28BB" w:rsidRDefault="00973D02" w:rsidP="005F38DA">
            <w:pPr>
              <w:pStyle w:val="NormalWeb"/>
              <w:shd w:val="clear" w:color="auto" w:fill="FFFFFF"/>
              <w:rPr>
                <w:rFonts w:ascii="Arial" w:hAnsi="Arial" w:cs="Arial"/>
                <w:b/>
                <w:bCs/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>Roller Shutter Door 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E1C28F" w14:textId="4D08EBB3" w:rsidR="00973D02" w:rsidRPr="001F28BB" w:rsidRDefault="00973D02" w:rsidP="00ED6260">
            <w:pPr>
              <w:jc w:val="center"/>
              <w:rPr>
                <w:rFonts w:eastAsia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E6C51A3" w14:textId="40CDE1B6" w:rsidR="00973D02" w:rsidRPr="001F28BB" w:rsidRDefault="00973D02" w:rsidP="005F38DA">
            <w:pPr>
              <w:pStyle w:val="NormalWeb"/>
              <w:shd w:val="clear" w:color="auto" w:fill="FFFFFF"/>
              <w:rPr>
                <w:rFonts w:ascii="Arial" w:hAnsi="Arial" w:cs="Arial"/>
                <w:b/>
                <w:bCs/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>Roller Shutter Door Service</w:t>
            </w:r>
            <w:r w:rsidRPr="001F28B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C84D9BF" w14:textId="77777777" w:rsidR="00973D02" w:rsidRPr="001F28BB" w:rsidRDefault="00973D02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973D02" w:rsidRPr="001F28BB" w14:paraId="066E0C99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032D509F" w14:textId="2187A334" w:rsidR="00973D02" w:rsidRPr="001F28BB" w:rsidRDefault="00973D02" w:rsidP="005F38DA">
            <w:pPr>
              <w:pStyle w:val="NormalWeb"/>
              <w:shd w:val="clear" w:color="auto" w:fill="FFFFFF"/>
              <w:rPr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>Sectional Overhead Door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C7AA027" w14:textId="77777777" w:rsidR="00973D02" w:rsidRPr="001F28BB" w:rsidRDefault="00973D02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075EE173" w14:textId="7041EFEB" w:rsidR="00973D02" w:rsidRPr="001F28BB" w:rsidRDefault="00973D02" w:rsidP="005F38DA">
            <w:pPr>
              <w:pStyle w:val="NormalWeb"/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Sectional Overhead</w:t>
            </w:r>
            <w:r w:rsidRPr="001F28BB">
              <w:rPr>
                <w:rStyle w:val="apple-converted-space"/>
                <w:rFonts w:ascii="Arial" w:eastAsia="Times New Roman" w:hAnsi="Arial" w:cs="Arial"/>
                <w:color w:val="000000"/>
                <w:shd w:val="clear" w:color="auto" w:fill="FFFFFF"/>
              </w:rPr>
              <w:t> Door 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FBA4C2" w14:textId="77777777" w:rsidR="00973D02" w:rsidRPr="001F28BB" w:rsidRDefault="00973D02" w:rsidP="00ED6260">
            <w:pPr>
              <w:jc w:val="center"/>
              <w:rPr>
                <w:rFonts w:eastAsia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9EC9838" w14:textId="17DAA993" w:rsidR="00973D02" w:rsidRPr="001F28BB" w:rsidRDefault="00973D02" w:rsidP="005F38DA">
            <w:pPr>
              <w:rPr>
                <w:rFonts w:cs="Arial"/>
                <w:color w:val="000000"/>
              </w:rPr>
            </w:pPr>
            <w:r w:rsidRPr="001F28BB">
              <w:t>Sectional Overhead</w:t>
            </w:r>
            <w:r w:rsidRPr="001F28BB">
              <w:rPr>
                <w:rStyle w:val="apple-converted-space"/>
              </w:rPr>
              <w:t> Door Service</w:t>
            </w:r>
            <w:r w:rsidRPr="001F28BB">
              <w:rPr>
                <w:rFonts w:eastAsia="Times New Roman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4986BD8" w14:textId="77777777" w:rsidR="00973D02" w:rsidRPr="001F28BB" w:rsidRDefault="00973D02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973D02" w:rsidRPr="001F28BB" w14:paraId="22705769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0B5670D6" w14:textId="778BDA6D" w:rsidR="00973D02" w:rsidRPr="001F28BB" w:rsidRDefault="00973D02" w:rsidP="005F38DA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</w:rPr>
              <w:t>Horizontal Acting Door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E3367F6" w14:textId="77777777" w:rsidR="00973D02" w:rsidRPr="001F28BB" w:rsidRDefault="00973D02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6527EDE8" w14:textId="37B09673" w:rsidR="00973D02" w:rsidRPr="001F28BB" w:rsidRDefault="00973D02" w:rsidP="005F38DA">
            <w:pPr>
              <w:rPr>
                <w:rFonts w:ascii="Calibri" w:eastAsia="Times New Roman" w:hAnsi="Calibri" w:cs="Calibri"/>
              </w:rPr>
            </w:pPr>
            <w:r w:rsidRPr="001F28BB">
              <w:rPr>
                <w:rFonts w:eastAsia="Times New Roman" w:cs="Arial"/>
                <w:color w:val="000000"/>
                <w:shd w:val="clear" w:color="auto" w:fill="FFFFFF"/>
              </w:rPr>
              <w:t>Horizontal Acting Door</w:t>
            </w:r>
            <w:r w:rsidRPr="001F28BB">
              <w:rPr>
                <w:rStyle w:val="apple-converted-space"/>
                <w:rFonts w:eastAsia="Times New Roman" w:cs="Arial"/>
                <w:color w:val="000000"/>
                <w:shd w:val="clear" w:color="auto" w:fill="FFFFFF"/>
              </w:rPr>
              <w:t> </w:t>
            </w:r>
            <w:r w:rsidRPr="001F28BB">
              <w:rPr>
                <w:rFonts w:eastAsia="Times New Roman" w:cs="Arial"/>
                <w:color w:val="000000"/>
                <w:shd w:val="clear" w:color="auto" w:fill="FFFFFF"/>
              </w:rPr>
              <w:t>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DEB732" w14:textId="77777777" w:rsidR="00973D02" w:rsidRPr="001F28BB" w:rsidRDefault="00973D02" w:rsidP="00ED6260">
            <w:pPr>
              <w:jc w:val="center"/>
              <w:rPr>
                <w:rFonts w:eastAsia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626D1CE" w14:textId="373F6EE9" w:rsidR="00973D02" w:rsidRPr="001F28BB" w:rsidRDefault="00973D02" w:rsidP="005F38DA">
            <w:r w:rsidRPr="001F28BB">
              <w:t>Horizontal Acting Door</w:t>
            </w:r>
            <w:r w:rsidRPr="001F28BB">
              <w:rPr>
                <w:rStyle w:val="apple-converted-space"/>
              </w:rPr>
              <w:t> </w:t>
            </w:r>
            <w:r w:rsidRPr="001F28BB">
              <w:t>Service</w:t>
            </w:r>
          </w:p>
        </w:tc>
        <w:tc>
          <w:tcPr>
            <w:tcW w:w="567" w:type="dxa"/>
            <w:vAlign w:val="center"/>
          </w:tcPr>
          <w:p w14:paraId="5A4BA11A" w14:textId="77777777" w:rsidR="00973D02" w:rsidRPr="001F28BB" w:rsidRDefault="00973D02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973D02" w:rsidRPr="001F28BB" w14:paraId="676B533B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701DCBD7" w14:textId="0221D785" w:rsidR="00973D02" w:rsidRPr="001F28BB" w:rsidRDefault="00973D02" w:rsidP="005F38DA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</w:rPr>
              <w:t>Power Operated Gate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221EE9E" w14:textId="77777777" w:rsidR="00973D02" w:rsidRPr="001F28BB" w:rsidRDefault="00973D02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2ACBF273" w14:textId="349C212F" w:rsidR="00973D02" w:rsidRPr="001F28BB" w:rsidRDefault="00973D02" w:rsidP="005F38DA">
            <w:pPr>
              <w:rPr>
                <w:rFonts w:ascii="Calibri" w:eastAsia="Times New Roman" w:hAnsi="Calibri" w:cs="Calibri"/>
              </w:rPr>
            </w:pPr>
            <w:r w:rsidRPr="001F28BB">
              <w:rPr>
                <w:rFonts w:eastAsia="Times New Roman" w:cs="Arial"/>
                <w:color w:val="000000"/>
                <w:shd w:val="clear" w:color="auto" w:fill="FFFFFF"/>
              </w:rPr>
              <w:t>Power Operated Gate</w:t>
            </w:r>
            <w:r w:rsidRPr="001F28BB">
              <w:rPr>
                <w:rStyle w:val="apple-converted-space"/>
                <w:rFonts w:eastAsia="Times New Roman" w:cs="Arial"/>
                <w:color w:val="000000"/>
                <w:shd w:val="clear" w:color="auto" w:fill="FFFFFF"/>
              </w:rPr>
              <w:t> </w:t>
            </w:r>
            <w:r w:rsidRPr="001F28BB">
              <w:rPr>
                <w:rFonts w:eastAsia="Times New Roman" w:cs="Arial"/>
                <w:color w:val="000000"/>
                <w:shd w:val="clear" w:color="auto" w:fill="FFFFFF"/>
              </w:rPr>
              <w:t>Repair</w:t>
            </w:r>
            <w:r w:rsidRPr="001F28BB">
              <w:rPr>
                <w:rFonts w:eastAsia="Times New Roman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F174" w14:textId="77777777" w:rsidR="00973D02" w:rsidRPr="001F28BB" w:rsidRDefault="00973D02" w:rsidP="00ED6260">
            <w:pPr>
              <w:jc w:val="center"/>
              <w:rPr>
                <w:rFonts w:eastAsia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3DBDA84" w14:textId="15E53C67" w:rsidR="00973D02" w:rsidRPr="001F28BB" w:rsidRDefault="00973D02" w:rsidP="005F38DA">
            <w:pPr>
              <w:rPr>
                <w:rFonts w:eastAsia="Times New Roman"/>
              </w:rPr>
            </w:pPr>
            <w:r w:rsidRPr="001F28BB">
              <w:t>Power Operated Gate</w:t>
            </w:r>
            <w:r w:rsidRPr="001F28BB">
              <w:rPr>
                <w:rStyle w:val="apple-converted-space"/>
              </w:rPr>
              <w:t> </w:t>
            </w:r>
            <w:r w:rsidRPr="001F28BB">
              <w:t>Service</w:t>
            </w:r>
          </w:p>
        </w:tc>
        <w:tc>
          <w:tcPr>
            <w:tcW w:w="567" w:type="dxa"/>
            <w:vAlign w:val="center"/>
          </w:tcPr>
          <w:p w14:paraId="445AB8AB" w14:textId="77777777" w:rsidR="00973D02" w:rsidRPr="001F28BB" w:rsidRDefault="00973D02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973D02" w:rsidRPr="001F28BB" w14:paraId="40144C4F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1DC955DC" w14:textId="77777777" w:rsidR="00973D02" w:rsidRPr="001F28BB" w:rsidRDefault="00973D02" w:rsidP="005F38DA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</w:rPr>
              <w:t>Power Operated Barrier Installation</w:t>
            </w:r>
          </w:p>
          <w:p w14:paraId="401C5D2A" w14:textId="77777777" w:rsidR="00973D02" w:rsidRPr="001F28BB" w:rsidRDefault="00973D02" w:rsidP="005F38DA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1B2EE4E2" w14:textId="77777777" w:rsidR="00973D02" w:rsidRPr="001F28BB" w:rsidRDefault="00973D02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710F76A9" w14:textId="66261D30" w:rsidR="00973D02" w:rsidRPr="001F28BB" w:rsidRDefault="00973D02" w:rsidP="005F38DA">
            <w:pPr>
              <w:rPr>
                <w:rFonts w:eastAsia="Times New Roman" w:cs="Arial"/>
                <w:color w:val="000000"/>
                <w:shd w:val="clear" w:color="auto" w:fill="FFFFFF"/>
              </w:rPr>
            </w:pPr>
            <w:r w:rsidRPr="001F28BB">
              <w:rPr>
                <w:rFonts w:eastAsia="Times New Roman" w:cs="Arial"/>
                <w:shd w:val="clear" w:color="auto" w:fill="FFFFFF"/>
              </w:rPr>
              <w:t>Power Operated Barrier Repair</w:t>
            </w:r>
            <w:r w:rsidRPr="001F28BB">
              <w:rPr>
                <w:rFonts w:eastAsia="Times New Roman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4812F3" w14:textId="77777777" w:rsidR="00973D02" w:rsidRPr="001F28BB" w:rsidRDefault="00973D02" w:rsidP="00ED6260">
            <w:pPr>
              <w:jc w:val="center"/>
              <w:rPr>
                <w:rFonts w:eastAsia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D0BE14C" w14:textId="333728D4" w:rsidR="00973D02" w:rsidRPr="001F28BB" w:rsidRDefault="00973D02" w:rsidP="005F38DA">
            <w:pPr>
              <w:rPr>
                <w:rFonts w:eastAsia="Times New Roman"/>
              </w:rPr>
            </w:pPr>
            <w:r w:rsidRPr="001F28BB">
              <w:t>Power Operated Barrier Service</w:t>
            </w:r>
          </w:p>
        </w:tc>
        <w:tc>
          <w:tcPr>
            <w:tcW w:w="567" w:type="dxa"/>
            <w:vAlign w:val="center"/>
          </w:tcPr>
          <w:p w14:paraId="2BCF058A" w14:textId="77777777" w:rsidR="00973D02" w:rsidRPr="001F28BB" w:rsidRDefault="00973D02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1F28BB" w:rsidRPr="001F28BB" w14:paraId="54CFB2F7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41C880DF" w14:textId="3BCA1676" w:rsidR="001F28BB" w:rsidRPr="001F28BB" w:rsidRDefault="001F28BB" w:rsidP="005F38DA">
            <w:pPr>
              <w:pStyle w:val="NormalWeb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</w:rPr>
              <w:t>Fire Resisting Door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404D3E9" w14:textId="77777777" w:rsidR="001F28BB" w:rsidRPr="001F28BB" w:rsidRDefault="001F28BB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084276E0" w14:textId="4E295AB5" w:rsidR="001F28BB" w:rsidRPr="001F28BB" w:rsidRDefault="001F28BB" w:rsidP="005F38DA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  <w:shd w:val="clear" w:color="auto" w:fill="FFFFFF"/>
              </w:rPr>
              <w:t>Fire Resisting</w:t>
            </w:r>
            <w:r w:rsidRPr="001F28BB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1F28BB">
              <w:rPr>
                <w:rFonts w:ascii="Arial" w:hAnsi="Arial" w:cs="Arial"/>
                <w:color w:val="000000"/>
              </w:rPr>
              <w:t>Door 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7320F" w14:textId="77777777" w:rsidR="001F28BB" w:rsidRPr="001F28BB" w:rsidRDefault="001F28BB" w:rsidP="00ED6260">
            <w:pPr>
              <w:jc w:val="center"/>
              <w:rPr>
                <w:rFonts w:eastAsia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2A85C9C" w14:textId="37A36DC4" w:rsidR="001F28BB" w:rsidRPr="001F28BB" w:rsidRDefault="001F28BB" w:rsidP="005F38DA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  <w:shd w:val="clear" w:color="auto" w:fill="FFFFFF"/>
              </w:rPr>
              <w:t>Fire Resisting</w:t>
            </w:r>
            <w:r w:rsidRPr="001F28BB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1F28BB">
              <w:rPr>
                <w:rFonts w:ascii="Arial" w:hAnsi="Arial" w:cs="Arial"/>
                <w:color w:val="000000"/>
              </w:rPr>
              <w:t>Door Service</w:t>
            </w:r>
          </w:p>
        </w:tc>
        <w:tc>
          <w:tcPr>
            <w:tcW w:w="567" w:type="dxa"/>
            <w:vAlign w:val="center"/>
          </w:tcPr>
          <w:p w14:paraId="3FF5D3EB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13B6C48F" w14:textId="78052B7F" w:rsidR="001F28BB" w:rsidRDefault="001F28BB"/>
    <w:p w14:paraId="0B2D44AA" w14:textId="77777777" w:rsidR="001F28BB" w:rsidRDefault="001F28BB"/>
    <w:tbl>
      <w:tblPr>
        <w:tblW w:w="923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561"/>
        <w:gridCol w:w="2415"/>
        <w:gridCol w:w="567"/>
        <w:gridCol w:w="2552"/>
        <w:gridCol w:w="567"/>
      </w:tblGrid>
      <w:tr w:rsidR="001F28BB" w:rsidRPr="001F28BB" w14:paraId="626306E6" w14:textId="77777777" w:rsidTr="005F38DA">
        <w:trPr>
          <w:trHeight w:val="312"/>
        </w:trPr>
        <w:tc>
          <w:tcPr>
            <w:tcW w:w="9232" w:type="dxa"/>
            <w:gridSpan w:val="6"/>
            <w:shd w:val="clear" w:color="auto" w:fill="DEEAF6" w:themeFill="accent5" w:themeFillTint="33"/>
            <w:vAlign w:val="center"/>
          </w:tcPr>
          <w:p w14:paraId="269CA497" w14:textId="21168551" w:rsidR="001F28BB" w:rsidRPr="001F28BB" w:rsidRDefault="001F28BB" w:rsidP="005F38DA">
            <w:pPr>
              <w:rPr>
                <w:rFonts w:cs="Arial"/>
              </w:rPr>
            </w:pPr>
            <w:r w:rsidRPr="001F28BB">
              <w:rPr>
                <w:rFonts w:eastAsia="Times New Roman" w:cs="Arial"/>
                <w:b/>
                <w:bCs/>
              </w:rPr>
              <w:lastRenderedPageBreak/>
              <w:t>Pedestrian and/or residential door system types:</w:t>
            </w:r>
          </w:p>
        </w:tc>
      </w:tr>
      <w:tr w:rsidR="00973D02" w:rsidRPr="001F28BB" w14:paraId="4C731E91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31043FC1" w14:textId="58D7F5E8" w:rsidR="00973D02" w:rsidRPr="001F28BB" w:rsidRDefault="001F28BB" w:rsidP="005F38DA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  <w:color w:val="000000"/>
              </w:rPr>
              <w:t>Domestic Roller Shutter Garage Door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B0E8D4F" w14:textId="77777777" w:rsidR="00973D02" w:rsidRPr="001F28BB" w:rsidRDefault="00973D02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484FBA09" w14:textId="57909CCF" w:rsidR="00973D02" w:rsidRPr="001F28BB" w:rsidRDefault="001F28BB" w:rsidP="005F38DA">
            <w:pPr>
              <w:pStyle w:val="NormalWeb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>Domestic Roller Shutter Garage Door 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A0B6CC" w14:textId="77777777" w:rsidR="00973D02" w:rsidRPr="001F28BB" w:rsidRDefault="00973D02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1918D8B" w14:textId="78C1AC52" w:rsidR="00973D02" w:rsidRPr="001F28BB" w:rsidRDefault="001F28BB" w:rsidP="005F38DA">
            <w:pPr>
              <w:pStyle w:val="NormalWeb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>Domestic Roller Shutter Garage Door Service</w:t>
            </w:r>
          </w:p>
        </w:tc>
        <w:tc>
          <w:tcPr>
            <w:tcW w:w="567" w:type="dxa"/>
            <w:vAlign w:val="center"/>
          </w:tcPr>
          <w:p w14:paraId="77EFFABD" w14:textId="77777777" w:rsidR="00973D02" w:rsidRPr="001F28BB" w:rsidRDefault="00973D02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1F28BB" w:rsidRPr="001F28BB" w14:paraId="5DF68431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00ED5F43" w14:textId="7B6FF6C4" w:rsidR="001F28BB" w:rsidRPr="001F28BB" w:rsidRDefault="001F28BB" w:rsidP="005F38DA">
            <w:pPr>
              <w:pStyle w:val="NormalWeb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  <w:color w:val="000000"/>
              </w:rPr>
              <w:t>Domestic Panel Type Garage Door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D6C36C7" w14:textId="77777777" w:rsidR="001F28BB" w:rsidRPr="001F28BB" w:rsidRDefault="001F28BB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2B7E34EE" w14:textId="0E100F1A" w:rsidR="001F28BB" w:rsidRPr="001F28BB" w:rsidRDefault="001F28BB" w:rsidP="005F38DA">
            <w:pPr>
              <w:pStyle w:val="NormalWeb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  <w:color w:val="000000"/>
              </w:rPr>
              <w:t>Domestic Panel Type Garage Door 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C15C20" w14:textId="77777777" w:rsidR="001F28BB" w:rsidRPr="001F28BB" w:rsidRDefault="001F28BB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BF808A9" w14:textId="63837202" w:rsidR="001F28BB" w:rsidRPr="001F28BB" w:rsidRDefault="001F28BB" w:rsidP="005F38DA">
            <w:pPr>
              <w:pStyle w:val="NormalWeb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>Domestic Panel Type Garage Door Service</w:t>
            </w:r>
          </w:p>
        </w:tc>
        <w:tc>
          <w:tcPr>
            <w:tcW w:w="567" w:type="dxa"/>
            <w:vAlign w:val="center"/>
          </w:tcPr>
          <w:p w14:paraId="0571131A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1F28BB" w:rsidRPr="001F28BB" w14:paraId="040BC06D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62D80600" w14:textId="2DE8340D" w:rsidR="001F28BB" w:rsidRPr="001F28BB" w:rsidRDefault="001F28BB" w:rsidP="005F38DA">
            <w:pPr>
              <w:pStyle w:val="NormalWeb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>Domestic Power Operated Garage Door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46B145B" w14:textId="77777777" w:rsidR="001F28BB" w:rsidRPr="001F28BB" w:rsidRDefault="001F28BB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6AF89F2D" w14:textId="6623F5D2" w:rsidR="001F28BB" w:rsidRPr="001F28BB" w:rsidRDefault="001F28BB" w:rsidP="005F38DA">
            <w:pPr>
              <w:pStyle w:val="NormalWeb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 xml:space="preserve">Domestic </w:t>
            </w:r>
            <w:r w:rsidRPr="001F28BB">
              <w:rPr>
                <w:rFonts w:ascii="Arial" w:hAnsi="Arial" w:cs="Arial"/>
                <w:color w:val="000000"/>
                <w:shd w:val="clear" w:color="auto" w:fill="FFFFFF"/>
              </w:rPr>
              <w:t>Power Operated</w:t>
            </w:r>
            <w:r w:rsidRPr="001F28BB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1F28BB">
              <w:rPr>
                <w:rFonts w:ascii="Arial" w:hAnsi="Arial" w:cs="Arial"/>
                <w:color w:val="000000"/>
              </w:rPr>
              <w:t>Garage Door 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FF836C" w14:textId="77777777" w:rsidR="001F28BB" w:rsidRPr="001F28BB" w:rsidRDefault="001F28BB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B61ACAA" w14:textId="215AF934" w:rsidR="001F28BB" w:rsidRPr="001F28BB" w:rsidRDefault="001F28BB" w:rsidP="005F38DA">
            <w:pPr>
              <w:pStyle w:val="NormalWeb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 xml:space="preserve">Domestic </w:t>
            </w:r>
            <w:r w:rsidRPr="001F28BB">
              <w:rPr>
                <w:rFonts w:ascii="Arial" w:hAnsi="Arial" w:cs="Arial"/>
                <w:color w:val="000000"/>
                <w:shd w:val="clear" w:color="auto" w:fill="FFFFFF"/>
              </w:rPr>
              <w:t>Power Operated</w:t>
            </w:r>
            <w:r w:rsidRPr="001F28BB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1F28BB">
              <w:rPr>
                <w:rFonts w:ascii="Arial" w:hAnsi="Arial" w:cs="Arial"/>
                <w:color w:val="000000"/>
              </w:rPr>
              <w:t>Garage Door Service</w:t>
            </w:r>
          </w:p>
        </w:tc>
        <w:tc>
          <w:tcPr>
            <w:tcW w:w="567" w:type="dxa"/>
            <w:vAlign w:val="center"/>
          </w:tcPr>
          <w:p w14:paraId="3D29B4D9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1F28BB" w:rsidRPr="001F28BB" w14:paraId="47E35225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702ED513" w14:textId="014B69FC" w:rsidR="001F28BB" w:rsidRPr="001F28BB" w:rsidRDefault="001F28BB" w:rsidP="005F38DA">
            <w:pPr>
              <w:pStyle w:val="NormalWeb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  <w:color w:val="000000"/>
              </w:rPr>
              <w:t>Manual Sliding Door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FB121C1" w14:textId="77777777" w:rsidR="001F28BB" w:rsidRPr="001F28BB" w:rsidRDefault="001F28BB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5968B9A9" w14:textId="34194D6E" w:rsidR="001F28BB" w:rsidRPr="001F28BB" w:rsidRDefault="001F28BB" w:rsidP="005F38DA">
            <w:pPr>
              <w:pStyle w:val="NormalWeb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  <w:shd w:val="clear" w:color="auto" w:fill="FFFFFF"/>
              </w:rPr>
              <w:t>Manual Sliding Door</w:t>
            </w:r>
            <w:r w:rsidRPr="001F28BB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1F28BB">
              <w:rPr>
                <w:rFonts w:ascii="Arial" w:hAnsi="Arial" w:cs="Arial"/>
                <w:color w:val="000000"/>
              </w:rPr>
              <w:t>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A76C5A" w14:textId="77777777" w:rsidR="001F28BB" w:rsidRPr="001F28BB" w:rsidRDefault="001F28BB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EF47803" w14:textId="49BC3F84" w:rsidR="001F28BB" w:rsidRPr="001F28BB" w:rsidRDefault="001F28BB" w:rsidP="005F38DA">
            <w:pPr>
              <w:pStyle w:val="NormalWeb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  <w:shd w:val="clear" w:color="auto" w:fill="FFFFFF"/>
              </w:rPr>
              <w:t>Manual Sliding Door S</w:t>
            </w:r>
            <w:r w:rsidRPr="001F28BB">
              <w:rPr>
                <w:rFonts w:ascii="Arial" w:hAnsi="Arial" w:cs="Arial"/>
                <w:color w:val="000000"/>
              </w:rPr>
              <w:t>ervice</w:t>
            </w:r>
          </w:p>
        </w:tc>
        <w:tc>
          <w:tcPr>
            <w:tcW w:w="567" w:type="dxa"/>
            <w:vAlign w:val="center"/>
          </w:tcPr>
          <w:p w14:paraId="73ACD138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1F28BB" w:rsidRPr="001F28BB" w14:paraId="41D94CFD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7893E82A" w14:textId="55DD7A87" w:rsidR="001F28BB" w:rsidRPr="001F28BB" w:rsidRDefault="001F28BB" w:rsidP="005F38DA">
            <w:pPr>
              <w:pStyle w:val="NormalWeb"/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</w:rPr>
              <w:t>Swing and Folding Door or Gate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5D3E8EAA" w14:textId="77777777" w:rsidR="001F28BB" w:rsidRPr="001F28BB" w:rsidRDefault="001F28BB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43F3EFE4" w14:textId="2CB26323" w:rsidR="001F28BB" w:rsidRPr="001F28BB" w:rsidRDefault="001F28BB" w:rsidP="005F38DA">
            <w:pPr>
              <w:rPr>
                <w:rFonts w:cs="Arial"/>
                <w:color w:val="000000"/>
              </w:rPr>
            </w:pPr>
            <w:r w:rsidRPr="001F28BB">
              <w:rPr>
                <w:rFonts w:eastAsia="Times New Roman" w:cs="Arial"/>
                <w:color w:val="000000"/>
                <w:shd w:val="clear" w:color="auto" w:fill="FFFFFF"/>
              </w:rPr>
              <w:t>Swing and Folding Door or Gate</w:t>
            </w:r>
            <w:r w:rsidRPr="001F28BB">
              <w:rPr>
                <w:rStyle w:val="apple-converted-space"/>
                <w:rFonts w:eastAsia="Times New Roman" w:cs="Arial"/>
                <w:color w:val="000000"/>
                <w:shd w:val="clear" w:color="auto" w:fill="FFFFFF"/>
              </w:rPr>
              <w:t> </w:t>
            </w:r>
            <w:r w:rsidRPr="001F28BB">
              <w:rPr>
                <w:rFonts w:eastAsia="Times New Roman" w:cs="Arial"/>
                <w:color w:val="000000"/>
                <w:shd w:val="clear" w:color="auto" w:fill="FFFFFF"/>
              </w:rPr>
              <w:t>Repair</w:t>
            </w:r>
            <w:r w:rsidRPr="001F28BB">
              <w:rPr>
                <w:rFonts w:eastAsia="Times New Roman" w:cs="Arial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46D965" w14:textId="77777777" w:rsidR="001F28BB" w:rsidRPr="001F28BB" w:rsidRDefault="001F28BB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90EA9D2" w14:textId="385B3C20" w:rsidR="001F28BB" w:rsidRPr="001F28BB" w:rsidRDefault="001F28BB" w:rsidP="005F38DA">
            <w:pPr>
              <w:rPr>
                <w:rFonts w:cs="Arial"/>
                <w:color w:val="000000"/>
              </w:rPr>
            </w:pPr>
            <w:r w:rsidRPr="001F28BB">
              <w:rPr>
                <w:rFonts w:eastAsia="Times New Roman" w:cs="Arial"/>
                <w:color w:val="000000"/>
                <w:shd w:val="clear" w:color="auto" w:fill="FFFFFF"/>
              </w:rPr>
              <w:t>Swing and Folding Door or Gate </w:t>
            </w:r>
            <w:r w:rsidR="00076609">
              <w:rPr>
                <w:rFonts w:eastAsia="Times New Roman" w:cs="Arial"/>
                <w:color w:val="000000"/>
                <w:shd w:val="clear" w:color="auto" w:fill="FFFFFF"/>
              </w:rPr>
              <w:t>Service</w:t>
            </w:r>
          </w:p>
        </w:tc>
        <w:tc>
          <w:tcPr>
            <w:tcW w:w="567" w:type="dxa"/>
            <w:vAlign w:val="center"/>
          </w:tcPr>
          <w:p w14:paraId="0295A4A0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1F28BB" w:rsidRPr="001F28BB" w14:paraId="15FEE699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26F1FDA1" w14:textId="556823E0" w:rsidR="001F28BB" w:rsidRPr="001F28BB" w:rsidRDefault="001F28BB" w:rsidP="005F38DA">
            <w:pPr>
              <w:pStyle w:val="NormalWeb"/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</w:rPr>
              <w:t>Power Operated Gate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C9BE294" w14:textId="77777777" w:rsidR="001F28BB" w:rsidRPr="001F28BB" w:rsidRDefault="001F28BB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7350207A" w14:textId="17352AC2" w:rsidR="001F28BB" w:rsidRPr="001F28BB" w:rsidRDefault="001F28BB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1F28BB">
              <w:rPr>
                <w:rFonts w:eastAsia="Times New Roman" w:cs="Arial"/>
                <w:color w:val="000000"/>
                <w:shd w:val="clear" w:color="auto" w:fill="FFFFFF"/>
              </w:rPr>
              <w:t>Power Operated Gate Repair</w:t>
            </w:r>
            <w:r w:rsidRPr="001F28BB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FAEAEB" w14:textId="77777777" w:rsidR="001F28BB" w:rsidRPr="001F28BB" w:rsidRDefault="001F28BB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C132A4A" w14:textId="6DB61AE8" w:rsidR="001F28BB" w:rsidRPr="001F28BB" w:rsidRDefault="001F28BB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1F28BB">
              <w:rPr>
                <w:rFonts w:cs="Arial"/>
              </w:rPr>
              <w:t>Power Operated Gate Service</w:t>
            </w:r>
          </w:p>
        </w:tc>
        <w:tc>
          <w:tcPr>
            <w:tcW w:w="567" w:type="dxa"/>
            <w:vAlign w:val="center"/>
          </w:tcPr>
          <w:p w14:paraId="764A2874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1F28BB" w:rsidRPr="001F28BB" w14:paraId="49851763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44BC5C8E" w14:textId="7E332C97" w:rsidR="001F28BB" w:rsidRPr="001F28BB" w:rsidRDefault="001F28BB" w:rsidP="005F38DA">
            <w:pPr>
              <w:pStyle w:val="NormalWeb"/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</w:rPr>
              <w:t>Power Operated Barrier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93790F3" w14:textId="77777777" w:rsidR="001F28BB" w:rsidRPr="001F28BB" w:rsidRDefault="001F28BB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33C07A31" w14:textId="0C4295DE" w:rsidR="001F28BB" w:rsidRPr="001F28BB" w:rsidRDefault="001F28BB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1F28BB">
              <w:rPr>
                <w:rFonts w:eastAsia="Times New Roman" w:cs="Arial"/>
                <w:color w:val="000000"/>
                <w:shd w:val="clear" w:color="auto" w:fill="FFFFFF"/>
              </w:rPr>
              <w:t>Power Operated Barrier Repair</w:t>
            </w:r>
            <w:r w:rsidRPr="001F28BB"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1C8150" w14:textId="77777777" w:rsidR="001F28BB" w:rsidRPr="001F28BB" w:rsidRDefault="001F28BB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299E043" w14:textId="717C269C" w:rsidR="001F28BB" w:rsidRPr="001F28BB" w:rsidRDefault="001F28BB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1F28BB">
              <w:rPr>
                <w:rFonts w:cs="Arial"/>
              </w:rPr>
              <w:t>Power Operated Barrier Service</w:t>
            </w:r>
          </w:p>
        </w:tc>
        <w:tc>
          <w:tcPr>
            <w:tcW w:w="567" w:type="dxa"/>
            <w:vAlign w:val="center"/>
          </w:tcPr>
          <w:p w14:paraId="543D2A1A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1F28BB" w:rsidRPr="001F28BB" w14:paraId="5A552800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1E5EC770" w14:textId="0848DD78" w:rsidR="001F28BB" w:rsidRPr="001F28BB" w:rsidRDefault="001F28BB" w:rsidP="005F38DA">
            <w:pPr>
              <w:pStyle w:val="NormalWeb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</w:rPr>
              <w:t>Fire Resisting Door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515E3DD" w14:textId="77777777" w:rsidR="001F28BB" w:rsidRPr="001F28BB" w:rsidRDefault="001F28BB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23D35666" w14:textId="77335B77" w:rsidR="001F28BB" w:rsidRPr="005F38DA" w:rsidRDefault="001F28BB" w:rsidP="005F38DA">
            <w:pPr>
              <w:pStyle w:val="NormalWeb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  <w:color w:val="000000"/>
                <w:shd w:val="clear" w:color="auto" w:fill="FFFFFF"/>
              </w:rPr>
              <w:t>Fire Resisting </w:t>
            </w:r>
            <w:r w:rsidRPr="001F28BB">
              <w:rPr>
                <w:rFonts w:ascii="Arial" w:hAnsi="Arial" w:cs="Arial"/>
                <w:color w:val="000000"/>
              </w:rPr>
              <w:t>Door 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A65AF9" w14:textId="77777777" w:rsidR="001F28BB" w:rsidRPr="001F28BB" w:rsidRDefault="001F28BB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1FCED14" w14:textId="42E21B05" w:rsidR="001F28BB" w:rsidRPr="001F28BB" w:rsidRDefault="001F28BB" w:rsidP="005F38DA">
            <w:pPr>
              <w:pStyle w:val="NormalWeb"/>
              <w:rPr>
                <w:rFonts w:ascii="Arial" w:hAnsi="Arial" w:cs="Arial"/>
                <w:color w:val="000000"/>
              </w:rPr>
            </w:pPr>
            <w:r w:rsidRPr="001F28BB">
              <w:rPr>
                <w:rFonts w:ascii="Arial" w:hAnsi="Arial" w:cs="Arial"/>
                <w:color w:val="000000"/>
                <w:shd w:val="clear" w:color="auto" w:fill="FFFFFF"/>
              </w:rPr>
              <w:t>Fire Resisting </w:t>
            </w:r>
            <w:r w:rsidRPr="001F28BB">
              <w:rPr>
                <w:rFonts w:ascii="Arial" w:hAnsi="Arial" w:cs="Arial"/>
                <w:color w:val="000000"/>
              </w:rPr>
              <w:t>Door Service</w:t>
            </w:r>
          </w:p>
        </w:tc>
        <w:tc>
          <w:tcPr>
            <w:tcW w:w="567" w:type="dxa"/>
            <w:vAlign w:val="center"/>
          </w:tcPr>
          <w:p w14:paraId="0F200464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1F28BB" w:rsidRPr="001F28BB" w14:paraId="49C4523B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4F3A8A9D" w14:textId="6E64F42C" w:rsidR="001F28BB" w:rsidRPr="001F28BB" w:rsidRDefault="001F28BB" w:rsidP="005F38DA">
            <w:pPr>
              <w:pStyle w:val="NormalWeb"/>
              <w:rPr>
                <w:rFonts w:ascii="Arial" w:hAnsi="Arial" w:cs="Arial"/>
              </w:rPr>
            </w:pPr>
            <w:r w:rsidRPr="001F28BB">
              <w:rPr>
                <w:rFonts w:ascii="Arial" w:hAnsi="Arial" w:cs="Arial"/>
                <w:color w:val="000000"/>
              </w:rPr>
              <w:t>Power Operated Slide, Swing or Folding Door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3E4916A" w14:textId="77777777" w:rsidR="001F28BB" w:rsidRPr="001F28BB" w:rsidRDefault="001F28BB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42AB43F5" w14:textId="31F822F0" w:rsidR="001F28BB" w:rsidRPr="001F28BB" w:rsidRDefault="001F28BB" w:rsidP="005F38DA">
            <w:pPr>
              <w:rPr>
                <w:rFonts w:cs="Arial"/>
                <w:color w:val="000000"/>
                <w:shd w:val="clear" w:color="auto" w:fill="FFFFFF"/>
              </w:rPr>
            </w:pPr>
            <w:r w:rsidRPr="001F28BB">
              <w:rPr>
                <w:rFonts w:eastAsia="Times New Roman" w:cs="Arial"/>
                <w:color w:val="000000"/>
                <w:shd w:val="clear" w:color="auto" w:fill="FFFFFF"/>
              </w:rPr>
              <w:t>Power Operated Slide, Swing or Folding Door 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5AED8A" w14:textId="77777777" w:rsidR="001F28BB" w:rsidRPr="001F28BB" w:rsidRDefault="001F28BB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E579150" w14:textId="17611AD8" w:rsidR="001F28BB" w:rsidRPr="001F28BB" w:rsidRDefault="001F28BB" w:rsidP="005F38DA">
            <w:pPr>
              <w:rPr>
                <w:rFonts w:cs="Arial"/>
                <w:color w:val="000000"/>
                <w:shd w:val="clear" w:color="auto" w:fill="FFFFFF"/>
              </w:rPr>
            </w:pPr>
            <w:r w:rsidRPr="001F28BB">
              <w:rPr>
                <w:rFonts w:cs="Arial"/>
              </w:rPr>
              <w:t>Power Operated Slide, Swing or Folding Door Service</w:t>
            </w:r>
          </w:p>
        </w:tc>
        <w:tc>
          <w:tcPr>
            <w:tcW w:w="567" w:type="dxa"/>
            <w:vAlign w:val="center"/>
          </w:tcPr>
          <w:p w14:paraId="206E7D29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1F28BB" w:rsidRPr="001F28BB" w14:paraId="3270BB3C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02B70E18" w14:textId="034F9927" w:rsidR="001F28BB" w:rsidRPr="001F28BB" w:rsidRDefault="001F28BB" w:rsidP="005F38DA">
            <w:pPr>
              <w:rPr>
                <w:rFonts w:cs="Arial"/>
                <w:color w:val="000000"/>
              </w:rPr>
            </w:pPr>
            <w:r w:rsidRPr="001F28BB">
              <w:rPr>
                <w:rFonts w:cs="Arial"/>
              </w:rPr>
              <w:t>Manual and Power Operated Revolving Door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3A4566E" w14:textId="77777777" w:rsidR="001F28BB" w:rsidRPr="001F28BB" w:rsidRDefault="001F28BB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12949E25" w14:textId="1FB327FD" w:rsidR="001F28BB" w:rsidRPr="001F28BB" w:rsidRDefault="001F28BB" w:rsidP="005F38DA">
            <w:pPr>
              <w:rPr>
                <w:rFonts w:eastAsia="Times New Roman" w:cs="Arial"/>
                <w:color w:val="000000"/>
                <w:shd w:val="clear" w:color="auto" w:fill="FFFFFF"/>
              </w:rPr>
            </w:pPr>
            <w:r w:rsidRPr="001F28BB">
              <w:rPr>
                <w:rFonts w:cs="Arial"/>
              </w:rPr>
              <w:t>Manual and Power Operated Revolving Door 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83B64C" w14:textId="77777777" w:rsidR="001F28BB" w:rsidRPr="001F28BB" w:rsidRDefault="001F28BB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9F57F0A" w14:textId="3711DEF1" w:rsidR="001F28BB" w:rsidRPr="001F28BB" w:rsidRDefault="001F28BB" w:rsidP="005F38DA">
            <w:pPr>
              <w:rPr>
                <w:rFonts w:cs="Arial"/>
              </w:rPr>
            </w:pPr>
            <w:r w:rsidRPr="001F28BB">
              <w:rPr>
                <w:rFonts w:cs="Arial"/>
              </w:rPr>
              <w:t>Manual and Power Operated Revolving Door Service</w:t>
            </w:r>
          </w:p>
        </w:tc>
        <w:tc>
          <w:tcPr>
            <w:tcW w:w="567" w:type="dxa"/>
            <w:vAlign w:val="center"/>
          </w:tcPr>
          <w:p w14:paraId="3A177F05" w14:textId="77777777" w:rsidR="001F28BB" w:rsidRPr="001F28BB" w:rsidRDefault="001F28BB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4BAFB81A" w14:textId="6052857D" w:rsidR="001F28BB" w:rsidRDefault="001F28BB" w:rsidP="001F28BB">
      <w:pPr>
        <w:pStyle w:val="NormalWeb"/>
        <w:rPr>
          <w:rFonts w:ascii="Segoe UI" w:hAnsi="Segoe UI" w:cs="Segoe UI"/>
          <w:color w:val="000000"/>
          <w:sz w:val="21"/>
          <w:szCs w:val="21"/>
        </w:rPr>
      </w:pPr>
    </w:p>
    <w:tbl>
      <w:tblPr>
        <w:tblW w:w="923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561"/>
        <w:gridCol w:w="2415"/>
        <w:gridCol w:w="567"/>
        <w:gridCol w:w="2552"/>
        <w:gridCol w:w="567"/>
      </w:tblGrid>
      <w:tr w:rsidR="005F38DA" w:rsidRPr="005F38DA" w14:paraId="45B95A12" w14:textId="77777777" w:rsidTr="008610C9">
        <w:trPr>
          <w:trHeight w:val="312"/>
        </w:trPr>
        <w:tc>
          <w:tcPr>
            <w:tcW w:w="9232" w:type="dxa"/>
            <w:gridSpan w:val="6"/>
            <w:shd w:val="clear" w:color="auto" w:fill="DEEAF6" w:themeFill="accent5" w:themeFillTint="33"/>
            <w:vAlign w:val="center"/>
          </w:tcPr>
          <w:p w14:paraId="16473B44" w14:textId="2D87CCD4" w:rsidR="005F38DA" w:rsidRPr="005F38DA" w:rsidRDefault="005F38DA" w:rsidP="008610C9">
            <w:pPr>
              <w:rPr>
                <w:rFonts w:cs="Arial"/>
              </w:rPr>
            </w:pPr>
            <w:r w:rsidRPr="005F38DA">
              <w:rPr>
                <w:rFonts w:eastAsia="Times New Roman" w:cs="Arial"/>
                <w:b/>
                <w:bCs/>
              </w:rPr>
              <w:t>Loading bay equipment:</w:t>
            </w:r>
          </w:p>
        </w:tc>
      </w:tr>
      <w:tr w:rsidR="005F38DA" w:rsidRPr="005F38DA" w14:paraId="3B5E7EAD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72C1517B" w14:textId="4666D41C" w:rsidR="005F38DA" w:rsidRPr="005F38DA" w:rsidRDefault="005F38DA" w:rsidP="005F38DA">
            <w:pPr>
              <w:shd w:val="clear" w:color="auto" w:fill="FFFFFF"/>
              <w:rPr>
                <w:rFonts w:cs="Arial"/>
              </w:rPr>
            </w:pPr>
            <w:r w:rsidRPr="005F38DA">
              <w:rPr>
                <w:rFonts w:eastAsia="Times New Roman" w:cs="Arial"/>
                <w:shd w:val="clear" w:color="auto" w:fill="FFFFFF"/>
              </w:rPr>
              <w:t>Hinged Lip Dock Leveller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D5FDFEE" w14:textId="77777777" w:rsidR="005F38DA" w:rsidRPr="005F38DA" w:rsidRDefault="005F38DA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621E9E3A" w14:textId="71E40884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t>Hinged Lip Dock Leveller 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A8FF25" w14:textId="77777777" w:rsidR="005F38DA" w:rsidRPr="005F38DA" w:rsidRDefault="005F38DA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D5113BF" w14:textId="5427A1B2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t>Hinged Lip Dock Leveller</w:t>
            </w:r>
            <w:r w:rsidRPr="005F38DA">
              <w:rPr>
                <w:rStyle w:val="apple-converted-space"/>
              </w:rPr>
              <w:t> </w:t>
            </w:r>
            <w:r w:rsidRPr="005F38DA">
              <w:t>Service</w:t>
            </w:r>
          </w:p>
        </w:tc>
        <w:tc>
          <w:tcPr>
            <w:tcW w:w="567" w:type="dxa"/>
            <w:vAlign w:val="center"/>
          </w:tcPr>
          <w:p w14:paraId="1A6F500B" w14:textId="77777777" w:rsidR="005F38DA" w:rsidRPr="005F38DA" w:rsidRDefault="005F38DA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F38DA" w:rsidRPr="005F38DA" w14:paraId="74C890B7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332E9408" w14:textId="0F72F951" w:rsidR="005F38DA" w:rsidRPr="005F38DA" w:rsidRDefault="005F38DA" w:rsidP="005F38DA">
            <w:pPr>
              <w:shd w:val="clear" w:color="auto" w:fill="FFFFFF"/>
              <w:rPr>
                <w:rFonts w:cs="Arial"/>
              </w:rPr>
            </w:pPr>
            <w:r w:rsidRPr="005F38DA">
              <w:t>Telescopic Lip Dock Leveller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CF1C0F0" w14:textId="77777777" w:rsidR="005F38DA" w:rsidRPr="005F38DA" w:rsidRDefault="005F38DA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01837C5A" w14:textId="48D34F20" w:rsidR="005F38DA" w:rsidRPr="005F38DA" w:rsidRDefault="005F38DA" w:rsidP="005F38DA">
            <w:pPr>
              <w:shd w:val="clear" w:color="auto" w:fill="FFFFFF"/>
              <w:rPr>
                <w:rFonts w:cs="Arial"/>
              </w:rPr>
            </w:pPr>
            <w:r w:rsidRPr="005F38DA">
              <w:t>Telescopic</w:t>
            </w:r>
            <w:r w:rsidRPr="005F38DA">
              <w:rPr>
                <w:rStyle w:val="apple-converted-space"/>
              </w:rPr>
              <w:t> </w:t>
            </w:r>
            <w:r w:rsidRPr="005F38DA">
              <w:t>Lip Dock Leveller 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462EE9" w14:textId="77777777" w:rsidR="005F38DA" w:rsidRPr="005F38DA" w:rsidRDefault="005F38DA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B826C8D" w14:textId="6D8F4907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t>Telescopic Lip Dock Leveller Service</w:t>
            </w:r>
          </w:p>
        </w:tc>
        <w:tc>
          <w:tcPr>
            <w:tcW w:w="567" w:type="dxa"/>
            <w:vAlign w:val="center"/>
          </w:tcPr>
          <w:p w14:paraId="758B1C46" w14:textId="77777777" w:rsidR="005F38DA" w:rsidRPr="005F38DA" w:rsidRDefault="005F38DA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F38DA" w:rsidRPr="005F38DA" w14:paraId="60E86B5D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4D64B8A3" w14:textId="2CF1798C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t>Drawbridge Dock Leveller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C0C1E4E" w14:textId="77777777" w:rsidR="005F38DA" w:rsidRPr="005F38DA" w:rsidRDefault="005F38DA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67F36F0D" w14:textId="46D0A7D5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t>Drawbridge Dock Leveller 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F821F7" w14:textId="77777777" w:rsidR="005F38DA" w:rsidRPr="005F38DA" w:rsidRDefault="005F38DA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A3BA4D8" w14:textId="4DC36427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t>Drawbridge Dock Leveller Service</w:t>
            </w:r>
          </w:p>
        </w:tc>
        <w:tc>
          <w:tcPr>
            <w:tcW w:w="567" w:type="dxa"/>
            <w:vAlign w:val="center"/>
          </w:tcPr>
          <w:p w14:paraId="6D2FE170" w14:textId="77777777" w:rsidR="005F38DA" w:rsidRPr="005F38DA" w:rsidRDefault="005F38DA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F38DA" w:rsidRPr="005F38DA" w14:paraId="370876B0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4F6BBB5B" w14:textId="5BE61AD6" w:rsidR="005F38DA" w:rsidRPr="005F38DA" w:rsidRDefault="005F38DA" w:rsidP="005F38DA">
            <w:pPr>
              <w:shd w:val="clear" w:color="auto" w:fill="FFFFFF"/>
              <w:rPr>
                <w:rFonts w:cs="Arial"/>
              </w:rPr>
            </w:pPr>
            <w:r w:rsidRPr="005F38DA">
              <w:t>Scissor Lift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2FF7376" w14:textId="77777777" w:rsidR="005F38DA" w:rsidRPr="005F38DA" w:rsidRDefault="005F38DA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4CFD7B2A" w14:textId="25A06873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rPr>
                <w:rFonts w:eastAsia="Times New Roman" w:cs="Arial"/>
                <w:color w:val="000000"/>
                <w:shd w:val="clear" w:color="auto" w:fill="FFFFFF"/>
              </w:rPr>
              <w:t>Scissor Lift Repair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AD97E" w14:textId="77777777" w:rsidR="005F38DA" w:rsidRPr="005F38DA" w:rsidRDefault="005F38DA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5268B72" w14:textId="15D3BC0D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rPr>
                <w:rFonts w:eastAsia="Times New Roman" w:cs="Arial"/>
                <w:color w:val="000000"/>
                <w:shd w:val="clear" w:color="auto" w:fill="FFFFFF"/>
              </w:rPr>
              <w:t>Scissor Lift Service</w:t>
            </w:r>
          </w:p>
        </w:tc>
        <w:tc>
          <w:tcPr>
            <w:tcW w:w="567" w:type="dxa"/>
            <w:vAlign w:val="center"/>
          </w:tcPr>
          <w:p w14:paraId="52C051A1" w14:textId="77777777" w:rsidR="005F38DA" w:rsidRPr="005F38DA" w:rsidRDefault="005F38DA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F38DA" w:rsidRPr="005F38DA" w14:paraId="2F110C89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5ABE18AD" w14:textId="76E20201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rPr>
                <w:rFonts w:eastAsia="Times New Roman" w:cs="Arial"/>
                <w:color w:val="000000"/>
                <w:shd w:val="clear" w:color="auto" w:fill="FFFFFF"/>
              </w:rPr>
              <w:t>Dock Seal/Shelter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9C57D6A" w14:textId="77777777" w:rsidR="005F38DA" w:rsidRPr="005F38DA" w:rsidRDefault="005F38DA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386919CF" w14:textId="5773E4E9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rPr>
                <w:rFonts w:eastAsia="Times New Roman" w:cs="Arial"/>
                <w:color w:val="000000"/>
                <w:shd w:val="clear" w:color="auto" w:fill="FFFFFF"/>
              </w:rPr>
              <w:t>Wheel Guide Installation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0FECEC" w14:textId="77777777" w:rsidR="005F38DA" w:rsidRPr="005F38DA" w:rsidRDefault="005F38DA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500E198" w14:textId="1421A4ED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rPr>
                <w:rFonts w:eastAsia="Times New Roman" w:cs="Arial"/>
                <w:color w:val="000000"/>
                <w:shd w:val="clear" w:color="auto" w:fill="FFFFFF"/>
              </w:rPr>
              <w:t>Vehicle Restraint Installation</w:t>
            </w:r>
          </w:p>
        </w:tc>
        <w:tc>
          <w:tcPr>
            <w:tcW w:w="567" w:type="dxa"/>
            <w:vAlign w:val="center"/>
          </w:tcPr>
          <w:p w14:paraId="0DDB3F1E" w14:textId="77777777" w:rsidR="005F38DA" w:rsidRPr="005F38DA" w:rsidRDefault="005F38DA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F38DA" w:rsidRPr="005F38DA" w14:paraId="72B5D95A" w14:textId="77777777" w:rsidTr="00ED6260">
        <w:trPr>
          <w:trHeight w:val="312"/>
        </w:trPr>
        <w:tc>
          <w:tcPr>
            <w:tcW w:w="2570" w:type="dxa"/>
            <w:shd w:val="clear" w:color="auto" w:fill="auto"/>
            <w:vAlign w:val="center"/>
          </w:tcPr>
          <w:p w14:paraId="3C1AA4CF" w14:textId="69C0C940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rPr>
                <w:rFonts w:eastAsia="Times New Roman" w:cs="Arial"/>
                <w:color w:val="000000"/>
                <w:shd w:val="clear" w:color="auto" w:fill="FFFFFF"/>
              </w:rPr>
              <w:t>Bumper/buffer Installation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5316626" w14:textId="77777777" w:rsidR="005F38DA" w:rsidRPr="005F38DA" w:rsidRDefault="005F38DA" w:rsidP="00ED6260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3328AE8D" w14:textId="23F57C16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rPr>
                <w:rFonts w:eastAsia="Times New Roman" w:cs="Arial"/>
                <w:color w:val="000000"/>
                <w:shd w:val="clear" w:color="auto" w:fill="FFFFFF"/>
              </w:rPr>
              <w:t>Dock/Traffic Light Installation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BD1C88" w14:textId="77777777" w:rsidR="005F38DA" w:rsidRPr="005F38DA" w:rsidRDefault="005F38DA" w:rsidP="00ED6260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3FC67EC" w14:textId="1BA617AF" w:rsidR="005F38DA" w:rsidRPr="005F38DA" w:rsidRDefault="005F38DA" w:rsidP="005F38DA">
            <w:pPr>
              <w:shd w:val="clear" w:color="auto" w:fill="FFFFFF"/>
              <w:rPr>
                <w:rFonts w:cs="Arial"/>
                <w:color w:val="000000"/>
              </w:rPr>
            </w:pPr>
            <w:r w:rsidRPr="005F38DA">
              <w:rPr>
                <w:rFonts w:eastAsia="Times New Roman" w:cs="Arial"/>
                <w:color w:val="000000"/>
                <w:shd w:val="clear" w:color="auto" w:fill="FFFFFF"/>
              </w:rPr>
              <w:t>Control Panel Installation</w:t>
            </w:r>
          </w:p>
        </w:tc>
        <w:tc>
          <w:tcPr>
            <w:tcW w:w="567" w:type="dxa"/>
            <w:vAlign w:val="center"/>
          </w:tcPr>
          <w:p w14:paraId="052B8C66" w14:textId="77777777" w:rsidR="005F38DA" w:rsidRPr="005F38DA" w:rsidRDefault="005F38DA" w:rsidP="00ED6260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1F3A62E6" w14:textId="77777777" w:rsidR="001F28BB" w:rsidRDefault="001F28BB" w:rsidP="001F28BB">
      <w:pPr>
        <w:pStyle w:val="NormalWeb"/>
        <w:rPr>
          <w:rFonts w:ascii="Segoe UI" w:hAnsi="Segoe UI" w:cs="Segoe UI"/>
          <w:color w:val="000000"/>
          <w:sz w:val="21"/>
          <w:szCs w:val="21"/>
        </w:rPr>
      </w:pPr>
    </w:p>
    <w:p w14:paraId="53502845" w14:textId="77777777" w:rsidR="005F38DA" w:rsidRDefault="005F38DA" w:rsidP="005F38DA">
      <w:pPr>
        <w:shd w:val="clear" w:color="auto" w:fill="FFFFFF"/>
        <w:rPr>
          <w:rFonts w:ascii="Segoe UI" w:eastAsia="Times New Roman" w:hAnsi="Segoe UI" w:cs="Segoe UI"/>
          <w:sz w:val="21"/>
          <w:szCs w:val="21"/>
        </w:rPr>
      </w:pPr>
      <w:r>
        <w:rPr>
          <w:rFonts w:eastAsia="Times New Roman" w:cs="Arial"/>
          <w:sz w:val="24"/>
          <w:szCs w:val="24"/>
          <w:shd w:val="clear" w:color="auto" w:fill="FFFFFF"/>
        </w:rPr>
        <w:br/>
      </w:r>
    </w:p>
    <w:p w14:paraId="454E96D4" w14:textId="77777777" w:rsidR="007778C6" w:rsidRDefault="007778C6">
      <w:pPr>
        <w:rPr>
          <w:rFonts w:eastAsia="Times New Roman" w:cs="Arial"/>
          <w:color w:val="000000"/>
          <w:sz w:val="24"/>
          <w:szCs w:val="24"/>
          <w:shd w:val="clear" w:color="auto" w:fill="FFFFFF"/>
        </w:rPr>
      </w:pPr>
      <w:r>
        <w:rPr>
          <w:rFonts w:eastAsia="Times New Roman" w:cs="Arial"/>
          <w:color w:val="000000"/>
          <w:sz w:val="24"/>
          <w:szCs w:val="24"/>
          <w:shd w:val="clear" w:color="auto" w:fill="FFFFFF"/>
        </w:rPr>
        <w:br w:type="page"/>
      </w:r>
    </w:p>
    <w:p w14:paraId="518E70B7" w14:textId="78649254" w:rsidR="002F0F08" w:rsidRDefault="002F0F08" w:rsidP="005F38DA">
      <w:pPr>
        <w:shd w:val="clear" w:color="auto" w:fill="FFFFFF"/>
        <w:rPr>
          <w:rFonts w:eastAsia="Times New Roman" w:cs="Arial"/>
          <w:color w:val="000000"/>
          <w:sz w:val="24"/>
          <w:szCs w:val="24"/>
          <w:shd w:val="clear" w:color="auto" w:fill="FFFFFF"/>
        </w:rPr>
      </w:pPr>
      <w:r>
        <w:rPr>
          <w:rFonts w:eastAsia="Times New Roman" w:cs="Arial"/>
          <w:color w:val="000000"/>
          <w:sz w:val="24"/>
          <w:szCs w:val="24"/>
          <w:shd w:val="clear" w:color="auto" w:fill="FFFFFF"/>
        </w:rPr>
        <w:lastRenderedPageBreak/>
        <w:t>Candidate declaration:</w:t>
      </w:r>
    </w:p>
    <w:p w14:paraId="6D9201B3" w14:textId="24EA109C" w:rsidR="002F0F08" w:rsidRPr="00101137" w:rsidRDefault="002F0F08" w:rsidP="002F0F08">
      <w:pPr>
        <w:pStyle w:val="BodyText"/>
        <w:spacing w:line="276" w:lineRule="auto"/>
        <w:ind w:left="118" w:right="176"/>
        <w:jc w:val="both"/>
        <w:rPr>
          <w:rFonts w:ascii="Arial" w:hAnsi="Arial"/>
          <w:sz w:val="22"/>
          <w:szCs w:val="24"/>
        </w:rPr>
      </w:pPr>
      <w:r w:rsidRPr="00101137">
        <w:rPr>
          <w:rFonts w:ascii="Arial" w:hAnsi="Arial"/>
          <w:sz w:val="22"/>
          <w:szCs w:val="24"/>
        </w:rPr>
        <w:t>I understand that the information I have provided will only be used for th</w:t>
      </w:r>
      <w:r w:rsidR="00EF3252" w:rsidRPr="00101137">
        <w:rPr>
          <w:rFonts w:ascii="Arial" w:hAnsi="Arial"/>
          <w:sz w:val="22"/>
          <w:szCs w:val="24"/>
        </w:rPr>
        <w:t xml:space="preserve">at intended.  I agree to ESA keeping my details for as long as needed that conforms to the regulations laid out by the Awarding Body, </w:t>
      </w:r>
      <w:proofErr w:type="spellStart"/>
      <w:r w:rsidR="00EF3252" w:rsidRPr="00101137">
        <w:rPr>
          <w:rFonts w:ascii="Arial" w:hAnsi="Arial"/>
          <w:sz w:val="22"/>
          <w:szCs w:val="24"/>
        </w:rPr>
        <w:t>Ofqual</w:t>
      </w:r>
      <w:proofErr w:type="spellEnd"/>
      <w:r w:rsidR="00EF3252" w:rsidRPr="00101137">
        <w:rPr>
          <w:rFonts w:ascii="Arial" w:hAnsi="Arial"/>
          <w:sz w:val="22"/>
          <w:szCs w:val="24"/>
        </w:rPr>
        <w:t xml:space="preserve">, </w:t>
      </w:r>
      <w:r w:rsidR="00C855C0">
        <w:rPr>
          <w:rFonts w:ascii="Arial" w:hAnsi="Arial"/>
          <w:sz w:val="22"/>
          <w:szCs w:val="24"/>
        </w:rPr>
        <w:t>C</w:t>
      </w:r>
      <w:r w:rsidR="00C855C0" w:rsidRPr="00101137">
        <w:rPr>
          <w:rFonts w:ascii="Arial" w:hAnsi="Arial"/>
          <w:sz w:val="22"/>
          <w:szCs w:val="24"/>
        </w:rPr>
        <w:t>Skills</w:t>
      </w:r>
      <w:r w:rsidR="00EF3252" w:rsidRPr="00101137">
        <w:rPr>
          <w:rFonts w:ascii="Arial" w:hAnsi="Arial"/>
          <w:sz w:val="22"/>
          <w:szCs w:val="24"/>
        </w:rPr>
        <w:t xml:space="preserve"> and the D</w:t>
      </w:r>
      <w:r w:rsidR="00841238" w:rsidRPr="00101137">
        <w:rPr>
          <w:rFonts w:ascii="Arial" w:hAnsi="Arial"/>
          <w:sz w:val="22"/>
          <w:szCs w:val="24"/>
        </w:rPr>
        <w:t xml:space="preserve">epartment </w:t>
      </w:r>
      <w:r w:rsidR="00EF3252" w:rsidRPr="00101137">
        <w:rPr>
          <w:rFonts w:ascii="Arial" w:hAnsi="Arial"/>
          <w:sz w:val="22"/>
          <w:szCs w:val="24"/>
        </w:rPr>
        <w:t>f</w:t>
      </w:r>
      <w:r w:rsidR="00841238" w:rsidRPr="00101137">
        <w:rPr>
          <w:rFonts w:ascii="Arial" w:hAnsi="Arial"/>
          <w:sz w:val="22"/>
          <w:szCs w:val="24"/>
        </w:rPr>
        <w:t xml:space="preserve">or </w:t>
      </w:r>
      <w:r w:rsidR="00EF3252" w:rsidRPr="00101137">
        <w:rPr>
          <w:rFonts w:ascii="Arial" w:hAnsi="Arial"/>
          <w:sz w:val="22"/>
          <w:szCs w:val="24"/>
        </w:rPr>
        <w:t>E</w:t>
      </w:r>
      <w:r w:rsidR="00841238" w:rsidRPr="00101137">
        <w:rPr>
          <w:rFonts w:ascii="Arial" w:hAnsi="Arial"/>
          <w:sz w:val="22"/>
          <w:szCs w:val="24"/>
        </w:rPr>
        <w:t>ducation (DfE)</w:t>
      </w:r>
    </w:p>
    <w:p w14:paraId="036042BE" w14:textId="64CFE819" w:rsidR="00841238" w:rsidRPr="00841238" w:rsidRDefault="002F0F08" w:rsidP="00841238">
      <w:pPr>
        <w:pStyle w:val="Heading1"/>
        <w:rPr>
          <w:rFonts w:cs="Arial"/>
        </w:rPr>
      </w:pPr>
      <w:r w:rsidRPr="00D2749B">
        <w:rPr>
          <w:rFonts w:cs="Arial"/>
        </w:rPr>
        <w:t xml:space="preserve">Learner </w:t>
      </w:r>
      <w:r>
        <w:rPr>
          <w:rFonts w:cs="Arial"/>
        </w:rPr>
        <w:t>d</w:t>
      </w:r>
      <w:r w:rsidRPr="00D2749B">
        <w:rPr>
          <w:rFonts w:cs="Arial"/>
        </w:rPr>
        <w:t>eclaration:</w:t>
      </w:r>
      <w:r w:rsidR="00841238">
        <w:rPr>
          <w:rFonts w:cs="Arial"/>
        </w:rPr>
        <w:t xml:space="preserve"> </w:t>
      </w:r>
    </w:p>
    <w:p w14:paraId="7064FA07" w14:textId="77777777" w:rsidR="002F0F08" w:rsidRPr="00D50BF5" w:rsidRDefault="002F0F08" w:rsidP="00294982">
      <w:pPr>
        <w:pStyle w:val="Heading2"/>
        <w:ind w:left="142"/>
        <w:rPr>
          <w:rFonts w:cs="Arial"/>
          <w:color w:val="auto"/>
          <w:sz w:val="22"/>
          <w:szCs w:val="24"/>
        </w:rPr>
      </w:pPr>
      <w:r w:rsidRPr="00D50BF5">
        <w:rPr>
          <w:rFonts w:cs="Arial"/>
          <w:color w:val="auto"/>
          <w:sz w:val="22"/>
          <w:szCs w:val="24"/>
        </w:rPr>
        <w:t>I agree for my personal data to be used by ESA for the above purpose.</w:t>
      </w:r>
    </w:p>
    <w:p w14:paraId="6CD8C9D6" w14:textId="77777777" w:rsidR="002F0F08" w:rsidRPr="00D2749B" w:rsidRDefault="002F0F08" w:rsidP="002F0F08">
      <w:pPr>
        <w:pStyle w:val="BodyText"/>
        <w:rPr>
          <w:rFonts w:ascii="Arial" w:hAnsi="Arial"/>
          <w:sz w:val="21"/>
        </w:rPr>
      </w:pPr>
    </w:p>
    <w:tbl>
      <w:tblPr>
        <w:tblStyle w:val="TableGrid"/>
        <w:tblW w:w="0" w:type="auto"/>
        <w:tblInd w:w="118" w:type="dxa"/>
        <w:tblLook w:val="04A0" w:firstRow="1" w:lastRow="0" w:firstColumn="1" w:lastColumn="0" w:noHBand="0" w:noVBand="1"/>
      </w:tblPr>
      <w:tblGrid>
        <w:gridCol w:w="2996"/>
        <w:gridCol w:w="5902"/>
      </w:tblGrid>
      <w:tr w:rsidR="002F0F08" w14:paraId="57B344A1" w14:textId="77777777" w:rsidTr="00ED6260">
        <w:trPr>
          <w:trHeight w:val="551"/>
        </w:trPr>
        <w:tc>
          <w:tcPr>
            <w:tcW w:w="2996" w:type="dxa"/>
            <w:shd w:val="clear" w:color="auto" w:fill="DEEAF6" w:themeFill="accent5" w:themeFillTint="33"/>
          </w:tcPr>
          <w:p w14:paraId="53C41B24" w14:textId="77777777" w:rsidR="002F0F08" w:rsidRPr="00AD6A87" w:rsidRDefault="002F0F08" w:rsidP="008610C9">
            <w:pPr>
              <w:rPr>
                <w:rFonts w:cs="Arial"/>
                <w:b/>
                <w:szCs w:val="20"/>
              </w:rPr>
            </w:pPr>
            <w:r w:rsidRPr="00AD6A87">
              <w:rPr>
                <w:rFonts w:cs="Arial"/>
                <w:b/>
                <w:szCs w:val="20"/>
              </w:rPr>
              <w:t>Learner signature</w:t>
            </w:r>
          </w:p>
        </w:tc>
        <w:tc>
          <w:tcPr>
            <w:tcW w:w="5902" w:type="dxa"/>
            <w:vAlign w:val="center"/>
          </w:tcPr>
          <w:p w14:paraId="25520C6C" w14:textId="77777777" w:rsidR="002F0F08" w:rsidRPr="00F4622C" w:rsidRDefault="002F0F08" w:rsidP="00ED6260">
            <w:pPr>
              <w:rPr>
                <w:rFonts w:cs="Arial"/>
                <w:b/>
              </w:rPr>
            </w:pPr>
          </w:p>
        </w:tc>
      </w:tr>
      <w:tr w:rsidR="002F0F08" w14:paraId="523A652C" w14:textId="77777777" w:rsidTr="00ED6260">
        <w:trPr>
          <w:trHeight w:val="417"/>
        </w:trPr>
        <w:tc>
          <w:tcPr>
            <w:tcW w:w="2996" w:type="dxa"/>
            <w:shd w:val="clear" w:color="auto" w:fill="DEEAF6" w:themeFill="accent5" w:themeFillTint="33"/>
          </w:tcPr>
          <w:p w14:paraId="135CB393" w14:textId="77777777" w:rsidR="002F0F08" w:rsidRPr="00AD6A87" w:rsidRDefault="002F0F08" w:rsidP="008610C9">
            <w:pPr>
              <w:rPr>
                <w:rFonts w:cs="Arial"/>
                <w:b/>
                <w:szCs w:val="20"/>
              </w:rPr>
            </w:pPr>
            <w:r w:rsidRPr="00AD6A87">
              <w:rPr>
                <w:rFonts w:cs="Arial"/>
                <w:b/>
                <w:szCs w:val="20"/>
              </w:rPr>
              <w:t>Date</w:t>
            </w:r>
          </w:p>
        </w:tc>
        <w:tc>
          <w:tcPr>
            <w:tcW w:w="5902" w:type="dxa"/>
            <w:vAlign w:val="center"/>
          </w:tcPr>
          <w:p w14:paraId="6661D522" w14:textId="77777777" w:rsidR="002F0F08" w:rsidRPr="00F4622C" w:rsidRDefault="002F0F08" w:rsidP="00ED6260">
            <w:pPr>
              <w:rPr>
                <w:rFonts w:cs="Arial"/>
                <w:b/>
              </w:rPr>
            </w:pPr>
          </w:p>
        </w:tc>
      </w:tr>
    </w:tbl>
    <w:p w14:paraId="25483170" w14:textId="77777777" w:rsidR="002F0F08" w:rsidRPr="00D2749B" w:rsidRDefault="002F0F08" w:rsidP="002F0F08">
      <w:pPr>
        <w:pStyle w:val="Heading1"/>
        <w:rPr>
          <w:rFonts w:cs="Arial"/>
        </w:rPr>
      </w:pPr>
      <w:r>
        <w:rPr>
          <w:rFonts w:cs="Arial"/>
        </w:rPr>
        <w:t>Employer</w:t>
      </w:r>
      <w:r w:rsidRPr="00D2749B">
        <w:rPr>
          <w:rFonts w:cs="Arial"/>
        </w:rPr>
        <w:t xml:space="preserve"> </w:t>
      </w:r>
      <w:r>
        <w:rPr>
          <w:rFonts w:cs="Arial"/>
        </w:rPr>
        <w:t>d</w:t>
      </w:r>
      <w:r w:rsidRPr="00D2749B">
        <w:rPr>
          <w:rFonts w:cs="Arial"/>
        </w:rPr>
        <w:t>eclaration</w:t>
      </w:r>
      <w:r>
        <w:rPr>
          <w:rFonts w:cs="Arial"/>
        </w:rPr>
        <w:t xml:space="preserve"> (only if relevant)</w:t>
      </w:r>
    </w:p>
    <w:p w14:paraId="5D9D511B" w14:textId="01AC2AAA" w:rsidR="002F0F08" w:rsidRDefault="002F0F08" w:rsidP="00294982">
      <w:pPr>
        <w:pStyle w:val="Heading2"/>
        <w:ind w:left="142"/>
        <w:rPr>
          <w:rFonts w:cs="Arial"/>
          <w:color w:val="auto"/>
          <w:sz w:val="22"/>
          <w:szCs w:val="24"/>
        </w:rPr>
      </w:pPr>
      <w:r w:rsidRPr="00D50BF5">
        <w:rPr>
          <w:rFonts w:cs="Arial"/>
          <w:color w:val="auto"/>
          <w:sz w:val="22"/>
          <w:szCs w:val="24"/>
        </w:rPr>
        <w:t xml:space="preserve">I agree for my employee to register </w:t>
      </w:r>
      <w:r w:rsidR="00841238">
        <w:rPr>
          <w:rFonts w:cs="Arial"/>
          <w:color w:val="auto"/>
          <w:sz w:val="22"/>
          <w:szCs w:val="24"/>
        </w:rPr>
        <w:t xml:space="preserve">their interest </w:t>
      </w:r>
      <w:r w:rsidRPr="00D50BF5">
        <w:rPr>
          <w:rFonts w:cs="Arial"/>
          <w:color w:val="auto"/>
          <w:sz w:val="22"/>
          <w:szCs w:val="24"/>
        </w:rPr>
        <w:t xml:space="preserve">for the NVQ(s) listed above.  As their employer the company is financially obligated to fund this applicant and all invoices should be sent to </w:t>
      </w:r>
      <w:r w:rsidR="00841238">
        <w:rPr>
          <w:rFonts w:cs="Arial"/>
          <w:color w:val="auto"/>
          <w:sz w:val="22"/>
          <w:szCs w:val="24"/>
        </w:rPr>
        <w:t>the person named below</w:t>
      </w:r>
      <w:r w:rsidRPr="00D50BF5">
        <w:rPr>
          <w:rFonts w:cs="Arial"/>
          <w:color w:val="auto"/>
          <w:sz w:val="22"/>
          <w:szCs w:val="24"/>
        </w:rPr>
        <w:t xml:space="preserve"> for payment at the company address </w:t>
      </w:r>
      <w:r w:rsidR="00841238">
        <w:rPr>
          <w:rFonts w:cs="Arial"/>
          <w:color w:val="auto"/>
          <w:sz w:val="22"/>
          <w:szCs w:val="24"/>
        </w:rPr>
        <w:t>given</w:t>
      </w:r>
      <w:r w:rsidRPr="00D50BF5">
        <w:rPr>
          <w:rFonts w:cs="Arial"/>
          <w:color w:val="auto"/>
          <w:sz w:val="22"/>
          <w:szCs w:val="24"/>
        </w:rPr>
        <w:t xml:space="preserve">.  I understand that my personal data </w:t>
      </w:r>
      <w:r w:rsidR="00841238">
        <w:rPr>
          <w:rFonts w:cs="Arial"/>
          <w:color w:val="auto"/>
          <w:sz w:val="22"/>
          <w:szCs w:val="24"/>
        </w:rPr>
        <w:t xml:space="preserve">is </w:t>
      </w:r>
      <w:r w:rsidRPr="00D50BF5">
        <w:rPr>
          <w:rFonts w:cs="Arial"/>
          <w:color w:val="auto"/>
          <w:sz w:val="22"/>
          <w:szCs w:val="24"/>
        </w:rPr>
        <w:t>to be used by ESA for the above purpose.</w:t>
      </w:r>
    </w:p>
    <w:p w14:paraId="44ED6BA3" w14:textId="634728AD" w:rsidR="00841238" w:rsidRDefault="00841238" w:rsidP="00841238"/>
    <w:tbl>
      <w:tblPr>
        <w:tblStyle w:val="TableGrid"/>
        <w:tblW w:w="0" w:type="auto"/>
        <w:tblInd w:w="118" w:type="dxa"/>
        <w:tblLook w:val="04A0" w:firstRow="1" w:lastRow="0" w:firstColumn="1" w:lastColumn="0" w:noHBand="0" w:noVBand="1"/>
      </w:tblPr>
      <w:tblGrid>
        <w:gridCol w:w="2996"/>
        <w:gridCol w:w="5902"/>
      </w:tblGrid>
      <w:tr w:rsidR="002F0F08" w14:paraId="3F08FCF9" w14:textId="77777777" w:rsidTr="00ED6260">
        <w:trPr>
          <w:trHeight w:val="418"/>
        </w:trPr>
        <w:tc>
          <w:tcPr>
            <w:tcW w:w="2996" w:type="dxa"/>
            <w:shd w:val="clear" w:color="auto" w:fill="DEEAF6" w:themeFill="accent5" w:themeFillTint="33"/>
          </w:tcPr>
          <w:p w14:paraId="06D4D944" w14:textId="77777777" w:rsidR="002F0F08" w:rsidRPr="00AD6A87" w:rsidRDefault="002F0F08" w:rsidP="008610C9">
            <w:pPr>
              <w:rPr>
                <w:rFonts w:cs="Arial"/>
                <w:b/>
                <w:bCs/>
                <w:szCs w:val="20"/>
              </w:rPr>
            </w:pPr>
            <w:r w:rsidRPr="00AD6A87">
              <w:rPr>
                <w:rFonts w:cs="Arial"/>
                <w:b/>
                <w:bCs/>
                <w:szCs w:val="20"/>
              </w:rPr>
              <w:t>Employer signature</w:t>
            </w:r>
          </w:p>
        </w:tc>
        <w:tc>
          <w:tcPr>
            <w:tcW w:w="5902" w:type="dxa"/>
            <w:vAlign w:val="center"/>
          </w:tcPr>
          <w:p w14:paraId="2E9FAEFD" w14:textId="77777777" w:rsidR="002F0F08" w:rsidRPr="00F4622C" w:rsidRDefault="002F0F08" w:rsidP="00ED6260">
            <w:pPr>
              <w:rPr>
                <w:rFonts w:cs="Arial"/>
              </w:rPr>
            </w:pPr>
          </w:p>
        </w:tc>
      </w:tr>
      <w:tr w:rsidR="002F0F08" w14:paraId="7B899511" w14:textId="77777777" w:rsidTr="00ED6260">
        <w:trPr>
          <w:trHeight w:val="410"/>
        </w:trPr>
        <w:tc>
          <w:tcPr>
            <w:tcW w:w="2996" w:type="dxa"/>
            <w:shd w:val="clear" w:color="auto" w:fill="DEEAF6" w:themeFill="accent5" w:themeFillTint="33"/>
          </w:tcPr>
          <w:p w14:paraId="477BBD18" w14:textId="77777777" w:rsidR="0018202C" w:rsidRDefault="002F0F08" w:rsidP="008610C9">
            <w:pPr>
              <w:rPr>
                <w:rFonts w:cs="Arial"/>
                <w:b/>
                <w:bCs/>
                <w:szCs w:val="20"/>
              </w:rPr>
            </w:pPr>
            <w:r w:rsidRPr="00AD6A87">
              <w:rPr>
                <w:rFonts w:cs="Arial"/>
                <w:b/>
                <w:bCs/>
                <w:szCs w:val="20"/>
              </w:rPr>
              <w:t>Full name</w:t>
            </w:r>
          </w:p>
          <w:p w14:paraId="56DDA6DC" w14:textId="1521A9CC" w:rsidR="002F0F08" w:rsidRPr="00AD6A87" w:rsidRDefault="0018202C" w:rsidP="008610C9">
            <w:pPr>
              <w:rPr>
                <w:rFonts w:cs="Arial"/>
                <w:b/>
                <w:bCs/>
                <w:szCs w:val="20"/>
              </w:rPr>
            </w:pPr>
            <w:r w:rsidRPr="002F0F08">
              <w:rPr>
                <w:rFonts w:cs="Arial"/>
                <w:sz w:val="16"/>
                <w:szCs w:val="14"/>
              </w:rPr>
              <w:t>(Please</w:t>
            </w:r>
            <w:r w:rsidRPr="002F0F08">
              <w:rPr>
                <w:rFonts w:cs="Arial"/>
                <w:spacing w:val="-6"/>
                <w:sz w:val="16"/>
                <w:szCs w:val="14"/>
              </w:rPr>
              <w:t xml:space="preserve"> </w:t>
            </w:r>
            <w:r w:rsidRPr="002F0F08">
              <w:rPr>
                <w:rFonts w:cs="Arial"/>
                <w:sz w:val="16"/>
                <w:szCs w:val="14"/>
              </w:rPr>
              <w:t>print)</w:t>
            </w:r>
          </w:p>
        </w:tc>
        <w:tc>
          <w:tcPr>
            <w:tcW w:w="5902" w:type="dxa"/>
            <w:vAlign w:val="center"/>
          </w:tcPr>
          <w:p w14:paraId="10572DED" w14:textId="77777777" w:rsidR="002F0F08" w:rsidRPr="00F4622C" w:rsidRDefault="002F0F08" w:rsidP="00ED6260">
            <w:pPr>
              <w:rPr>
                <w:rFonts w:cs="Arial"/>
              </w:rPr>
            </w:pPr>
          </w:p>
        </w:tc>
      </w:tr>
      <w:tr w:rsidR="00DA2BE5" w14:paraId="1DF0B966" w14:textId="77777777" w:rsidTr="00ED6260">
        <w:trPr>
          <w:trHeight w:val="410"/>
        </w:trPr>
        <w:tc>
          <w:tcPr>
            <w:tcW w:w="2996" w:type="dxa"/>
            <w:shd w:val="clear" w:color="auto" w:fill="DEEAF6" w:themeFill="accent5" w:themeFillTint="33"/>
          </w:tcPr>
          <w:p w14:paraId="3EBD97C3" w14:textId="77777777" w:rsidR="00DA2BE5" w:rsidRDefault="00DA2BE5" w:rsidP="008610C9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Job title/position</w:t>
            </w:r>
          </w:p>
          <w:p w14:paraId="226B8A98" w14:textId="0A73F70C" w:rsidR="0018202C" w:rsidRPr="00AD6A87" w:rsidRDefault="0018202C" w:rsidP="008610C9">
            <w:pPr>
              <w:rPr>
                <w:rFonts w:cs="Arial"/>
                <w:b/>
                <w:bCs/>
                <w:szCs w:val="20"/>
              </w:rPr>
            </w:pPr>
            <w:r w:rsidRPr="002F0F08">
              <w:rPr>
                <w:rFonts w:cs="Arial"/>
                <w:sz w:val="16"/>
                <w:szCs w:val="14"/>
              </w:rPr>
              <w:t>(Please</w:t>
            </w:r>
            <w:r w:rsidRPr="002F0F08">
              <w:rPr>
                <w:rFonts w:cs="Arial"/>
                <w:spacing w:val="-6"/>
                <w:sz w:val="16"/>
                <w:szCs w:val="14"/>
              </w:rPr>
              <w:t xml:space="preserve"> </w:t>
            </w:r>
            <w:r w:rsidRPr="002F0F08">
              <w:rPr>
                <w:rFonts w:cs="Arial"/>
                <w:sz w:val="16"/>
                <w:szCs w:val="14"/>
              </w:rPr>
              <w:t>print)</w:t>
            </w:r>
          </w:p>
        </w:tc>
        <w:tc>
          <w:tcPr>
            <w:tcW w:w="5902" w:type="dxa"/>
            <w:vAlign w:val="center"/>
          </w:tcPr>
          <w:p w14:paraId="12B0A683" w14:textId="77777777" w:rsidR="00DA2BE5" w:rsidRPr="00F4622C" w:rsidRDefault="00DA2BE5" w:rsidP="00ED6260">
            <w:pPr>
              <w:rPr>
                <w:rFonts w:cs="Arial"/>
              </w:rPr>
            </w:pPr>
          </w:p>
        </w:tc>
      </w:tr>
      <w:tr w:rsidR="00841238" w14:paraId="2E5F14F2" w14:textId="77777777" w:rsidTr="00ED6260">
        <w:trPr>
          <w:trHeight w:val="410"/>
        </w:trPr>
        <w:tc>
          <w:tcPr>
            <w:tcW w:w="2996" w:type="dxa"/>
            <w:shd w:val="clear" w:color="auto" w:fill="DEEAF6" w:themeFill="accent5" w:themeFillTint="33"/>
          </w:tcPr>
          <w:p w14:paraId="5CB865A4" w14:textId="77777777" w:rsidR="00841238" w:rsidRDefault="00841238" w:rsidP="008610C9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Company name</w:t>
            </w:r>
          </w:p>
          <w:p w14:paraId="5377749F" w14:textId="2920229D" w:rsidR="0018202C" w:rsidRPr="00AD6A87" w:rsidRDefault="0018202C" w:rsidP="008610C9">
            <w:pPr>
              <w:rPr>
                <w:rFonts w:cs="Arial"/>
                <w:b/>
                <w:bCs/>
                <w:szCs w:val="20"/>
              </w:rPr>
            </w:pPr>
            <w:r w:rsidRPr="002F0F08">
              <w:rPr>
                <w:rFonts w:cs="Arial"/>
                <w:sz w:val="16"/>
                <w:szCs w:val="14"/>
              </w:rPr>
              <w:t>(Please</w:t>
            </w:r>
            <w:r w:rsidRPr="002F0F08">
              <w:rPr>
                <w:rFonts w:cs="Arial"/>
                <w:spacing w:val="-6"/>
                <w:sz w:val="16"/>
                <w:szCs w:val="14"/>
              </w:rPr>
              <w:t xml:space="preserve"> </w:t>
            </w:r>
            <w:r w:rsidRPr="002F0F08">
              <w:rPr>
                <w:rFonts w:cs="Arial"/>
                <w:sz w:val="16"/>
                <w:szCs w:val="14"/>
              </w:rPr>
              <w:t>print)</w:t>
            </w:r>
          </w:p>
        </w:tc>
        <w:tc>
          <w:tcPr>
            <w:tcW w:w="5902" w:type="dxa"/>
            <w:vAlign w:val="center"/>
          </w:tcPr>
          <w:p w14:paraId="28C1D041" w14:textId="77777777" w:rsidR="00841238" w:rsidRPr="00F4622C" w:rsidRDefault="00841238" w:rsidP="00ED6260">
            <w:pPr>
              <w:rPr>
                <w:rFonts w:cs="Arial"/>
              </w:rPr>
            </w:pPr>
          </w:p>
        </w:tc>
      </w:tr>
      <w:tr w:rsidR="002F0F08" w14:paraId="0BE17262" w14:textId="77777777" w:rsidTr="008610C9">
        <w:trPr>
          <w:trHeight w:val="1409"/>
        </w:trPr>
        <w:tc>
          <w:tcPr>
            <w:tcW w:w="2996" w:type="dxa"/>
            <w:shd w:val="clear" w:color="auto" w:fill="DEEAF6" w:themeFill="accent5" w:themeFillTint="33"/>
          </w:tcPr>
          <w:p w14:paraId="61482C7B" w14:textId="28DF42A7" w:rsidR="00841238" w:rsidRPr="00841238" w:rsidRDefault="00841238" w:rsidP="00841238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Company a</w:t>
            </w:r>
            <w:r w:rsidR="002F0F08" w:rsidRPr="00AD6A87">
              <w:rPr>
                <w:rFonts w:cs="Arial"/>
                <w:b/>
                <w:bCs/>
                <w:szCs w:val="20"/>
              </w:rPr>
              <w:t xml:space="preserve">ddress </w:t>
            </w:r>
            <w:r w:rsidRPr="008E581F">
              <w:rPr>
                <w:rFonts w:cs="Arial"/>
                <w:i/>
                <w:iCs/>
                <w:sz w:val="20"/>
                <w:szCs w:val="18"/>
              </w:rPr>
              <w:t>(including post code)</w:t>
            </w:r>
          </w:p>
          <w:p w14:paraId="6828A150" w14:textId="72EB395E" w:rsidR="00841238" w:rsidRPr="00AD6A87" w:rsidRDefault="00841238" w:rsidP="008610C9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902" w:type="dxa"/>
          </w:tcPr>
          <w:p w14:paraId="79C168E1" w14:textId="77777777" w:rsidR="002F0F08" w:rsidRPr="00F4622C" w:rsidRDefault="002F0F08" w:rsidP="008610C9">
            <w:pPr>
              <w:rPr>
                <w:rFonts w:cs="Arial"/>
              </w:rPr>
            </w:pPr>
          </w:p>
        </w:tc>
      </w:tr>
      <w:tr w:rsidR="002F0F08" w14:paraId="04C42264" w14:textId="77777777" w:rsidTr="00ED6260">
        <w:trPr>
          <w:trHeight w:val="422"/>
        </w:trPr>
        <w:tc>
          <w:tcPr>
            <w:tcW w:w="2996" w:type="dxa"/>
            <w:shd w:val="clear" w:color="auto" w:fill="DEEAF6" w:themeFill="accent5" w:themeFillTint="33"/>
          </w:tcPr>
          <w:p w14:paraId="62EDC9C7" w14:textId="77777777" w:rsidR="002F0F08" w:rsidRPr="00AD6A87" w:rsidRDefault="002F0F08" w:rsidP="008610C9">
            <w:pPr>
              <w:rPr>
                <w:rFonts w:cs="Arial"/>
                <w:b/>
                <w:bCs/>
                <w:szCs w:val="20"/>
              </w:rPr>
            </w:pPr>
            <w:r w:rsidRPr="00AD6A87">
              <w:rPr>
                <w:rFonts w:cs="Arial"/>
                <w:b/>
                <w:bCs/>
                <w:szCs w:val="20"/>
              </w:rPr>
              <w:t>Date</w:t>
            </w:r>
          </w:p>
        </w:tc>
        <w:tc>
          <w:tcPr>
            <w:tcW w:w="5902" w:type="dxa"/>
            <w:vAlign w:val="center"/>
          </w:tcPr>
          <w:p w14:paraId="5762CFA0" w14:textId="77777777" w:rsidR="002F0F08" w:rsidRPr="00F4622C" w:rsidRDefault="002F0F08" w:rsidP="00ED6260">
            <w:pPr>
              <w:rPr>
                <w:rFonts w:cs="Arial"/>
              </w:rPr>
            </w:pPr>
          </w:p>
        </w:tc>
      </w:tr>
      <w:tr w:rsidR="00841238" w14:paraId="5549EC6D" w14:textId="77777777" w:rsidTr="00841238">
        <w:trPr>
          <w:trHeight w:val="422"/>
        </w:trPr>
        <w:tc>
          <w:tcPr>
            <w:tcW w:w="8898" w:type="dxa"/>
            <w:gridSpan w:val="2"/>
            <w:shd w:val="clear" w:color="auto" w:fill="auto"/>
          </w:tcPr>
          <w:p w14:paraId="64A4B871" w14:textId="01B103E5" w:rsidR="00841238" w:rsidRPr="00F4622C" w:rsidRDefault="00841238" w:rsidP="008610C9">
            <w:pPr>
              <w:rPr>
                <w:rFonts w:cs="Arial"/>
              </w:rPr>
            </w:pPr>
            <w:r w:rsidRPr="00F4622C">
              <w:rPr>
                <w:rFonts w:cs="Arial"/>
              </w:rPr>
              <w:t xml:space="preserve">If your company has used an NVQ Assessor previously, please insert the name of the Assessor and the Centre </w:t>
            </w:r>
            <w:r w:rsidR="00272E90" w:rsidRPr="00F4622C">
              <w:rPr>
                <w:rFonts w:cs="Arial"/>
              </w:rPr>
              <w:t>used if known.</w:t>
            </w:r>
          </w:p>
          <w:p w14:paraId="4C1C02A2" w14:textId="37E26B54" w:rsidR="00841238" w:rsidRPr="00F4622C" w:rsidRDefault="00841238" w:rsidP="008610C9">
            <w:pPr>
              <w:rPr>
                <w:rFonts w:cs="Arial"/>
              </w:rPr>
            </w:pPr>
          </w:p>
          <w:p w14:paraId="6AC1289B" w14:textId="43FAFB04" w:rsidR="00841238" w:rsidRPr="00F4622C" w:rsidRDefault="00841238" w:rsidP="008610C9">
            <w:pPr>
              <w:rPr>
                <w:rFonts w:cs="Arial"/>
              </w:rPr>
            </w:pPr>
          </w:p>
          <w:p w14:paraId="1009713D" w14:textId="699DEE05" w:rsidR="00841238" w:rsidRDefault="00841238" w:rsidP="008610C9">
            <w:pPr>
              <w:rPr>
                <w:rFonts w:cs="Arial"/>
                <w:sz w:val="24"/>
              </w:rPr>
            </w:pPr>
          </w:p>
        </w:tc>
      </w:tr>
    </w:tbl>
    <w:p w14:paraId="73681411" w14:textId="77777777" w:rsidR="002F0F08" w:rsidRPr="00D2749B" w:rsidRDefault="002F0F08" w:rsidP="002F0F08">
      <w:pPr>
        <w:pStyle w:val="BodyText"/>
        <w:spacing w:before="5"/>
        <w:rPr>
          <w:rFonts w:ascii="Arial" w:hAnsi="Arial"/>
          <w:sz w:val="21"/>
        </w:rPr>
      </w:pPr>
    </w:p>
    <w:p w14:paraId="7AD6C3C9" w14:textId="77777777" w:rsidR="002F0F08" w:rsidRDefault="002F0F08" w:rsidP="002F0F08">
      <w:pPr>
        <w:ind w:left="118"/>
        <w:rPr>
          <w:rFonts w:cs="Arial"/>
          <w:b/>
        </w:rPr>
      </w:pPr>
      <w:r w:rsidRPr="00D2749B">
        <w:rPr>
          <w:rFonts w:cs="Arial"/>
          <w:b/>
        </w:rPr>
        <w:t>Please complete and return to</w:t>
      </w:r>
      <w:r>
        <w:rPr>
          <w:rFonts w:cs="Arial"/>
          <w:b/>
        </w:rPr>
        <w:t xml:space="preserve"> </w:t>
      </w:r>
      <w:hyperlink r:id="rId10" w:history="1">
        <w:r w:rsidRPr="00156716">
          <w:rPr>
            <w:rStyle w:val="Hyperlink"/>
            <w:rFonts w:cs="Arial"/>
            <w:b/>
          </w:rPr>
          <w:t>nvqtraining@esa.uk.com</w:t>
        </w:r>
      </w:hyperlink>
    </w:p>
    <w:p w14:paraId="1C2200B7" w14:textId="77777777" w:rsidR="002F0F08" w:rsidRDefault="002F0F08" w:rsidP="002F0F08">
      <w:pPr>
        <w:ind w:left="118"/>
        <w:rPr>
          <w:rFonts w:cs="Arial"/>
          <w:b/>
        </w:rPr>
      </w:pPr>
      <w:r>
        <w:rPr>
          <w:rFonts w:cs="Arial"/>
          <w:b/>
        </w:rPr>
        <w:t xml:space="preserve">Or post to </w:t>
      </w:r>
    </w:p>
    <w:p w14:paraId="61A8F496" w14:textId="77777777" w:rsidR="00841238" w:rsidRDefault="002F0F08" w:rsidP="002F0F08">
      <w:pPr>
        <w:ind w:left="118"/>
        <w:rPr>
          <w:rFonts w:cs="Arial"/>
          <w:b/>
        </w:rPr>
        <w:sectPr w:rsidR="00841238" w:rsidSect="00C44DD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276" w:left="1440" w:header="624" w:footer="624" w:gutter="0"/>
          <w:cols w:space="708"/>
          <w:titlePg/>
          <w:docGrid w:linePitch="360"/>
        </w:sectPr>
      </w:pPr>
      <w:r>
        <w:rPr>
          <w:rFonts w:cs="Arial"/>
          <w:b/>
        </w:rPr>
        <w:t>ESA The Barn, Shuttington Fields Farm, Main Road, Shuttington B79 0HA</w:t>
      </w:r>
    </w:p>
    <w:p w14:paraId="6AE1B4FE" w14:textId="77777777" w:rsidR="00841238" w:rsidRDefault="00841238" w:rsidP="00841238">
      <w:pPr>
        <w:pStyle w:val="BodyText"/>
        <w:spacing w:before="11"/>
        <w:ind w:left="142"/>
        <w:rPr>
          <w:rFonts w:ascii="Arial" w:hAnsi="Arial"/>
          <w:sz w:val="17"/>
        </w:rPr>
      </w:pPr>
    </w:p>
    <w:p w14:paraId="5F822859" w14:textId="5FAF8081" w:rsidR="002F0F08" w:rsidRPr="00841238" w:rsidRDefault="00841238" w:rsidP="00841238">
      <w:pPr>
        <w:pStyle w:val="BodyText"/>
        <w:spacing w:before="11"/>
        <w:ind w:left="142"/>
        <w:rPr>
          <w:rFonts w:ascii="Arial" w:hAnsi="Arial"/>
          <w:sz w:val="22"/>
          <w:szCs w:val="32"/>
        </w:rPr>
      </w:pPr>
      <w:r w:rsidRPr="00841238">
        <w:rPr>
          <w:rFonts w:ascii="Arial" w:hAnsi="Arial"/>
          <w:sz w:val="22"/>
          <w:szCs w:val="32"/>
        </w:rPr>
        <w:t>For office use only</w:t>
      </w:r>
    </w:p>
    <w:p w14:paraId="1F52BD32" w14:textId="77777777" w:rsidR="002F0F08" w:rsidRPr="00D2749B" w:rsidRDefault="00343F05" w:rsidP="002F0F08">
      <w:pPr>
        <w:ind w:left="118"/>
        <w:rPr>
          <w:rFonts w:cs="Arial"/>
          <w:b/>
        </w:rPr>
      </w:pPr>
      <w:r>
        <w:rPr>
          <w:rFonts w:cs="Arial"/>
          <w:b/>
          <w:noProof/>
        </w:rPr>
        <w:pict w14:anchorId="32547825">
          <v:rect id="_x0000_i1026" alt="" style="width:427.85pt;height:.05pt;mso-width-percent:0;mso-height-percent:0;mso-width-percent:0;mso-height-percent:0" o:hrpct="948" o:hralign="center" o:hrstd="t" o:hr="t" fillcolor="#a0a0a0" stroked="f"/>
        </w:pict>
      </w:r>
    </w:p>
    <w:p w14:paraId="21015A19" w14:textId="77777777" w:rsidR="002F0F08" w:rsidRPr="00D2749B" w:rsidRDefault="002F0F08" w:rsidP="002F0F08">
      <w:pPr>
        <w:pStyle w:val="BodyText"/>
        <w:spacing w:before="11"/>
        <w:rPr>
          <w:rFonts w:ascii="Arial" w:hAnsi="Arial"/>
          <w:sz w:val="17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6301"/>
      </w:tblGrid>
      <w:tr w:rsidR="002F0F08" w:rsidRPr="00D2749B" w14:paraId="68DC4878" w14:textId="77777777" w:rsidTr="008610C9">
        <w:trPr>
          <w:trHeight w:val="455"/>
        </w:trPr>
        <w:tc>
          <w:tcPr>
            <w:tcW w:w="2943" w:type="dxa"/>
            <w:shd w:val="clear" w:color="auto" w:fill="DEEAF6" w:themeFill="accent5" w:themeFillTint="33"/>
          </w:tcPr>
          <w:p w14:paraId="4BEA320B" w14:textId="3D1FE0B4" w:rsidR="002F0F08" w:rsidRPr="00E07C21" w:rsidRDefault="00841238" w:rsidP="008610C9">
            <w:pPr>
              <w:pStyle w:val="TableParagraph"/>
              <w:spacing w:before="81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Allocated a</w:t>
            </w:r>
            <w:r w:rsidR="002F0F08" w:rsidRPr="00E07C21">
              <w:rPr>
                <w:rFonts w:ascii="Arial" w:hAnsi="Arial" w:cs="Arial"/>
                <w:szCs w:val="20"/>
              </w:rPr>
              <w:t xml:space="preserve">ssessor </w:t>
            </w:r>
          </w:p>
        </w:tc>
        <w:tc>
          <w:tcPr>
            <w:tcW w:w="6301" w:type="dxa"/>
          </w:tcPr>
          <w:p w14:paraId="728EBC57" w14:textId="3ADB60F6" w:rsidR="002F0F08" w:rsidRPr="00F4622C" w:rsidRDefault="002F0F08" w:rsidP="008610C9">
            <w:pPr>
              <w:pStyle w:val="TableParagraph"/>
              <w:spacing w:before="117"/>
              <w:ind w:left="185"/>
              <w:rPr>
                <w:rFonts w:ascii="Arial" w:hAnsi="Arial" w:cs="Arial"/>
              </w:rPr>
            </w:pPr>
          </w:p>
        </w:tc>
      </w:tr>
      <w:tr w:rsidR="002F0F08" w:rsidRPr="00D2749B" w14:paraId="16584672" w14:textId="77777777" w:rsidTr="008610C9">
        <w:trPr>
          <w:trHeight w:val="453"/>
        </w:trPr>
        <w:tc>
          <w:tcPr>
            <w:tcW w:w="2943" w:type="dxa"/>
            <w:shd w:val="clear" w:color="auto" w:fill="DEEAF6" w:themeFill="accent5" w:themeFillTint="33"/>
          </w:tcPr>
          <w:p w14:paraId="65D50EF7" w14:textId="77777777" w:rsidR="002F0F08" w:rsidRPr="00E07C21" w:rsidRDefault="002F0F08" w:rsidP="008610C9">
            <w:pPr>
              <w:pStyle w:val="TableParagraph"/>
              <w:spacing w:before="81"/>
              <w:rPr>
                <w:rFonts w:ascii="Arial" w:hAnsi="Arial" w:cs="Arial"/>
                <w:szCs w:val="20"/>
              </w:rPr>
            </w:pPr>
            <w:r w:rsidRPr="00E07C21">
              <w:rPr>
                <w:rFonts w:ascii="Arial" w:hAnsi="Arial" w:cs="Arial"/>
                <w:szCs w:val="20"/>
              </w:rPr>
              <w:t xml:space="preserve">IQA </w:t>
            </w:r>
            <w:r>
              <w:rPr>
                <w:rFonts w:ascii="Arial" w:hAnsi="Arial" w:cs="Arial"/>
                <w:szCs w:val="20"/>
              </w:rPr>
              <w:t>n</w:t>
            </w:r>
            <w:r w:rsidRPr="00E07C21">
              <w:rPr>
                <w:rFonts w:ascii="Arial" w:hAnsi="Arial" w:cs="Arial"/>
                <w:szCs w:val="20"/>
              </w:rPr>
              <w:t>ame</w:t>
            </w:r>
          </w:p>
        </w:tc>
        <w:tc>
          <w:tcPr>
            <w:tcW w:w="6301" w:type="dxa"/>
          </w:tcPr>
          <w:p w14:paraId="39ABFEBC" w14:textId="5FD8B31E" w:rsidR="002F0F08" w:rsidRPr="00F4622C" w:rsidRDefault="002F0F08" w:rsidP="008610C9">
            <w:pPr>
              <w:pStyle w:val="TableParagraph"/>
              <w:spacing w:before="117"/>
              <w:ind w:left="172"/>
              <w:rPr>
                <w:rFonts w:ascii="Arial" w:hAnsi="Arial" w:cs="Arial"/>
              </w:rPr>
            </w:pPr>
          </w:p>
        </w:tc>
      </w:tr>
    </w:tbl>
    <w:p w14:paraId="4E74E067" w14:textId="4D724635" w:rsidR="00D2749B" w:rsidRPr="00D2749B" w:rsidRDefault="00D2749B" w:rsidP="00841238">
      <w:pPr>
        <w:shd w:val="clear" w:color="auto" w:fill="FFFFFF"/>
        <w:rPr>
          <w:sz w:val="27"/>
        </w:rPr>
      </w:pPr>
    </w:p>
    <w:tbl>
      <w:tblPr>
        <w:tblW w:w="9244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6301"/>
      </w:tblGrid>
      <w:tr w:rsidR="00D2749B" w:rsidRPr="00D2749B" w14:paraId="5AF296E7" w14:textId="77777777" w:rsidTr="00F4622C">
        <w:trPr>
          <w:trHeight w:val="453"/>
        </w:trPr>
        <w:tc>
          <w:tcPr>
            <w:tcW w:w="2943" w:type="dxa"/>
            <w:shd w:val="clear" w:color="auto" w:fill="DEEAF6" w:themeFill="accent5" w:themeFillTint="33"/>
          </w:tcPr>
          <w:p w14:paraId="74D1A728" w14:textId="4B488495" w:rsidR="00D2749B" w:rsidRPr="00D2749B" w:rsidRDefault="00D2749B" w:rsidP="00BD405C">
            <w:pPr>
              <w:pStyle w:val="TableParagraph"/>
              <w:spacing w:before="81"/>
              <w:rPr>
                <w:rFonts w:ascii="Arial" w:hAnsi="Arial" w:cs="Arial"/>
                <w:sz w:val="24"/>
              </w:rPr>
            </w:pPr>
            <w:r w:rsidRPr="00D2749B">
              <w:rPr>
                <w:rFonts w:ascii="Arial" w:hAnsi="Arial" w:cs="Arial"/>
                <w:sz w:val="24"/>
              </w:rPr>
              <w:t xml:space="preserve">Employer </w:t>
            </w:r>
            <w:r w:rsidR="00495394">
              <w:rPr>
                <w:rFonts w:ascii="Arial" w:hAnsi="Arial" w:cs="Arial"/>
                <w:sz w:val="24"/>
              </w:rPr>
              <w:t>n</w:t>
            </w:r>
            <w:r w:rsidRPr="00D2749B">
              <w:rPr>
                <w:rFonts w:ascii="Arial" w:hAnsi="Arial" w:cs="Arial"/>
                <w:sz w:val="24"/>
              </w:rPr>
              <w:t>ame</w:t>
            </w:r>
          </w:p>
        </w:tc>
        <w:tc>
          <w:tcPr>
            <w:tcW w:w="6301" w:type="dxa"/>
            <w:vAlign w:val="center"/>
          </w:tcPr>
          <w:p w14:paraId="2A069E45" w14:textId="77777777" w:rsidR="00D2749B" w:rsidRPr="00F4622C" w:rsidRDefault="00D2749B" w:rsidP="00F4622C">
            <w:pPr>
              <w:pStyle w:val="TableParagraph"/>
              <w:ind w:left="157"/>
              <w:rPr>
                <w:rFonts w:ascii="Arial" w:hAnsi="Arial" w:cs="Arial"/>
              </w:rPr>
            </w:pPr>
          </w:p>
        </w:tc>
      </w:tr>
      <w:tr w:rsidR="00D2749B" w:rsidRPr="00D2749B" w14:paraId="64076E21" w14:textId="77777777" w:rsidTr="00F4622C">
        <w:trPr>
          <w:trHeight w:val="455"/>
        </w:trPr>
        <w:tc>
          <w:tcPr>
            <w:tcW w:w="2943" w:type="dxa"/>
            <w:shd w:val="clear" w:color="auto" w:fill="DEEAF6" w:themeFill="accent5" w:themeFillTint="33"/>
          </w:tcPr>
          <w:p w14:paraId="279413F4" w14:textId="34901C0B" w:rsidR="00D2749B" w:rsidRPr="00D2749B" w:rsidRDefault="00C44DD5" w:rsidP="00BD405C">
            <w:pPr>
              <w:pStyle w:val="TableParagraph"/>
              <w:spacing w:before="8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ADSA or DHF member? Y/N</w:t>
            </w:r>
          </w:p>
        </w:tc>
        <w:tc>
          <w:tcPr>
            <w:tcW w:w="6301" w:type="dxa"/>
            <w:vAlign w:val="center"/>
          </w:tcPr>
          <w:p w14:paraId="76CE5107" w14:textId="77777777" w:rsidR="00D2749B" w:rsidRPr="00F4622C" w:rsidRDefault="00D2749B" w:rsidP="00F4622C">
            <w:pPr>
              <w:pStyle w:val="TableParagraph"/>
              <w:ind w:left="157"/>
              <w:rPr>
                <w:rFonts w:ascii="Arial" w:hAnsi="Arial" w:cs="Arial"/>
              </w:rPr>
            </w:pPr>
          </w:p>
        </w:tc>
      </w:tr>
    </w:tbl>
    <w:p w14:paraId="10F2A46F" w14:textId="479B03CD" w:rsidR="00C44DD5" w:rsidRDefault="00C44DD5" w:rsidP="00D2749B">
      <w:pPr>
        <w:pStyle w:val="BodyText"/>
        <w:spacing w:before="11"/>
        <w:rPr>
          <w:rFonts w:ascii="Arial" w:hAnsi="Arial"/>
          <w:sz w:val="17"/>
        </w:rPr>
      </w:pPr>
    </w:p>
    <w:sectPr w:rsidR="00C44DD5" w:rsidSect="00C44DD5">
      <w:pgSz w:w="11906" w:h="16838"/>
      <w:pgMar w:top="1440" w:right="1440" w:bottom="1276" w:left="144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808A" w14:textId="77777777" w:rsidR="004C1D59" w:rsidRDefault="004C1D59" w:rsidP="001942BA">
      <w:pPr>
        <w:spacing w:after="0" w:line="240" w:lineRule="auto"/>
      </w:pPr>
      <w:r>
        <w:separator/>
      </w:r>
    </w:p>
  </w:endnote>
  <w:endnote w:type="continuationSeparator" w:id="0">
    <w:p w14:paraId="397AC3F3" w14:textId="77777777" w:rsidR="004C1D59" w:rsidRDefault="004C1D59" w:rsidP="0019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bson Light">
    <w:altName w:val="Calibri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899406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94E37D5" w14:textId="77777777" w:rsidR="002754BF" w:rsidRDefault="002754BF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33D110AF" wp14:editId="7679D4F3">
              <wp:extent cx="5731510" cy="34925"/>
              <wp:effectExtent l="0" t="0" r="2540" b="3175"/>
              <wp:docPr id="1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1510" cy="34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08C0AB64" w14:textId="77777777" w:rsidR="002754BF" w:rsidRDefault="002754BF">
        <w:pPr>
          <w:pStyle w:val="Footer"/>
        </w:pPr>
      </w:p>
      <w:p w14:paraId="627BD9F7" w14:textId="77777777" w:rsidR="002754BF" w:rsidRPr="002754BF" w:rsidRDefault="002754BF">
        <w:pPr>
          <w:pStyle w:val="Footer"/>
          <w:rPr>
            <w:rFonts w:ascii="Arial" w:hAnsi="Arial" w:cs="Arial"/>
            <w:sz w:val="20"/>
            <w:szCs w:val="20"/>
          </w:rPr>
        </w:pPr>
        <w:r w:rsidRPr="002754BF">
          <w:rPr>
            <w:rFonts w:ascii="Arial" w:hAnsi="Arial" w:cs="Arial"/>
            <w:sz w:val="20"/>
            <w:szCs w:val="20"/>
          </w:rPr>
          <w:t xml:space="preserve">Page | </w:t>
        </w:r>
        <w:r w:rsidRPr="002754BF">
          <w:rPr>
            <w:rFonts w:ascii="Arial" w:hAnsi="Arial" w:cs="Arial"/>
            <w:sz w:val="20"/>
            <w:szCs w:val="20"/>
          </w:rPr>
          <w:fldChar w:fldCharType="begin"/>
        </w:r>
        <w:r w:rsidRPr="002754B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754BF">
          <w:rPr>
            <w:rFonts w:ascii="Arial" w:hAnsi="Arial" w:cs="Arial"/>
            <w:sz w:val="20"/>
            <w:szCs w:val="20"/>
          </w:rPr>
          <w:fldChar w:fldCharType="separate"/>
        </w:r>
        <w:r w:rsidRPr="002754BF">
          <w:rPr>
            <w:rFonts w:ascii="Arial" w:hAnsi="Arial" w:cs="Arial"/>
            <w:noProof/>
            <w:sz w:val="20"/>
            <w:szCs w:val="20"/>
          </w:rPr>
          <w:t>2</w:t>
        </w:r>
        <w:r w:rsidRPr="002754B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637692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165A454" w14:textId="77777777" w:rsidR="002754BF" w:rsidRDefault="002754BF" w:rsidP="002754BF">
        <w:pPr>
          <w:pStyle w:val="Footer"/>
          <w:jc w:val="right"/>
        </w:pPr>
        <w:r>
          <w:rPr>
            <w:noProof/>
            <w:lang w:eastAsia="en-GB"/>
          </w:rPr>
          <w:drawing>
            <wp:inline distT="0" distB="0" distL="0" distR="0" wp14:anchorId="3AEB6424" wp14:editId="736D8846">
              <wp:extent cx="5731510" cy="34925"/>
              <wp:effectExtent l="0" t="0" r="2540" b="3175"/>
              <wp:docPr id="14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1510" cy="34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035DE3D7" w14:textId="77777777" w:rsidR="002754BF" w:rsidRDefault="002754BF" w:rsidP="002754BF">
        <w:pPr>
          <w:pStyle w:val="Footer"/>
          <w:jc w:val="right"/>
        </w:pPr>
      </w:p>
      <w:p w14:paraId="43FA60DC" w14:textId="77777777" w:rsidR="001942BA" w:rsidRPr="001942BA" w:rsidRDefault="001942BA" w:rsidP="002754BF">
        <w:pPr>
          <w:pStyle w:val="Footer"/>
          <w:jc w:val="right"/>
          <w:rPr>
            <w:rFonts w:ascii="Arial" w:hAnsi="Arial" w:cs="Arial"/>
            <w:noProof/>
            <w:sz w:val="20"/>
            <w:szCs w:val="20"/>
          </w:rPr>
        </w:pPr>
        <w:r w:rsidRPr="001942BA">
          <w:rPr>
            <w:rFonts w:ascii="Arial" w:hAnsi="Arial" w:cs="Arial"/>
            <w:sz w:val="20"/>
            <w:szCs w:val="20"/>
          </w:rPr>
          <w:t xml:space="preserve">Page | </w:t>
        </w:r>
        <w:r w:rsidRPr="001942BA">
          <w:rPr>
            <w:rFonts w:ascii="Arial" w:hAnsi="Arial" w:cs="Arial"/>
            <w:sz w:val="20"/>
            <w:szCs w:val="20"/>
          </w:rPr>
          <w:fldChar w:fldCharType="begin"/>
        </w:r>
        <w:r w:rsidRPr="001942B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942BA">
          <w:rPr>
            <w:rFonts w:ascii="Arial" w:hAnsi="Arial" w:cs="Arial"/>
            <w:sz w:val="20"/>
            <w:szCs w:val="20"/>
          </w:rPr>
          <w:fldChar w:fldCharType="separate"/>
        </w:r>
        <w:r w:rsidRPr="001942BA">
          <w:rPr>
            <w:rFonts w:ascii="Arial" w:hAnsi="Arial" w:cs="Arial"/>
            <w:noProof/>
            <w:sz w:val="20"/>
            <w:szCs w:val="20"/>
          </w:rPr>
          <w:t>2</w:t>
        </w:r>
        <w:r w:rsidRPr="001942B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B2398" w14:textId="77777777" w:rsidR="002754BF" w:rsidRDefault="001942BA" w:rsidP="001942BA">
    <w:pPr>
      <w:pStyle w:val="Footer"/>
      <w:jc w:val="right"/>
      <w:rPr>
        <w:rFonts w:ascii="Arial" w:hAnsi="Arial" w:cs="Arial"/>
      </w:rPr>
    </w:pPr>
    <w:r>
      <w:rPr>
        <w:noProof/>
        <w:lang w:eastAsia="en-GB"/>
      </w:rPr>
      <w:drawing>
        <wp:inline distT="0" distB="0" distL="0" distR="0" wp14:anchorId="0FB26FED" wp14:editId="4B7C9B22">
          <wp:extent cx="5731510" cy="35137"/>
          <wp:effectExtent l="0" t="0" r="0" b="3175"/>
          <wp:docPr id="1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5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3175E1" w14:textId="77777777" w:rsidR="002754BF" w:rsidRDefault="002754BF" w:rsidP="001942BA">
    <w:pPr>
      <w:pStyle w:val="Footer"/>
      <w:jc w:val="right"/>
      <w:rPr>
        <w:rFonts w:ascii="Arial" w:hAnsi="Arial" w:cs="Arial"/>
      </w:rPr>
    </w:pPr>
  </w:p>
  <w:p w14:paraId="2A8415A7" w14:textId="7234DBA5" w:rsidR="001942BA" w:rsidRPr="001942BA" w:rsidRDefault="008F54F2" w:rsidP="008F54F2">
    <w:pPr>
      <w:pStyle w:val="Footer"/>
      <w:rPr>
        <w:rFonts w:ascii="Arial" w:hAnsi="Arial" w:cs="Arial"/>
      </w:rPr>
    </w:pPr>
    <w:r w:rsidRPr="00932553">
      <w:rPr>
        <w:rFonts w:ascii="Arial" w:hAnsi="Arial" w:cs="Arial"/>
        <w:sz w:val="18"/>
        <w:szCs w:val="18"/>
      </w:rPr>
      <w:t>ESA CD/</w:t>
    </w:r>
    <w:r w:rsidR="00145544" w:rsidRPr="00932553">
      <w:rPr>
        <w:rFonts w:ascii="Arial" w:hAnsi="Arial" w:cs="Arial"/>
        <w:sz w:val="18"/>
        <w:szCs w:val="18"/>
      </w:rPr>
      <w:t>1</w:t>
    </w:r>
    <w:r w:rsidRPr="00932553">
      <w:rPr>
        <w:rFonts w:ascii="Arial" w:hAnsi="Arial" w:cs="Arial"/>
        <w:sz w:val="18"/>
        <w:szCs w:val="18"/>
      </w:rPr>
      <w:t>001/v</w:t>
    </w:r>
    <w:r w:rsidR="007778C6">
      <w:rPr>
        <w:rFonts w:ascii="Arial" w:hAnsi="Arial" w:cs="Arial"/>
        <w:sz w:val="18"/>
        <w:szCs w:val="18"/>
      </w:rPr>
      <w:t>2</w:t>
    </w:r>
    <w:r w:rsidRPr="00932553">
      <w:rPr>
        <w:rFonts w:ascii="Arial" w:hAnsi="Arial" w:cs="Arial"/>
        <w:sz w:val="18"/>
        <w:szCs w:val="18"/>
      </w:rPr>
      <w:t>/PSS</w:t>
    </w:r>
    <w:r w:rsidR="00145544" w:rsidRPr="00932553">
      <w:rPr>
        <w:rFonts w:ascii="Arial" w:hAnsi="Arial" w:cs="Arial"/>
        <w:sz w:val="18"/>
        <w:szCs w:val="18"/>
      </w:rPr>
      <w:t>/08:10:2020</w:t>
    </w:r>
    <w:r w:rsidR="00932553" w:rsidRPr="00932553">
      <w:rPr>
        <w:rFonts w:ascii="Arial" w:hAnsi="Arial" w:cs="Arial"/>
        <w:sz w:val="18"/>
        <w:szCs w:val="18"/>
      </w:rPr>
      <w:br/>
      <w:t>Form 1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1942BA">
      <w:rPr>
        <w:rFonts w:ascii="Arial" w:hAnsi="Arial" w:cs="Arial"/>
      </w:rPr>
      <w:t>www.</w:t>
    </w:r>
    <w:r w:rsidR="001942BA" w:rsidRPr="001942BA">
      <w:rPr>
        <w:rFonts w:ascii="Arial" w:hAnsi="Arial" w:cs="Arial"/>
        <w:b/>
        <w:bCs/>
      </w:rPr>
      <w:t>ESA</w:t>
    </w:r>
    <w:r w:rsidR="001942BA">
      <w:rPr>
        <w:rFonts w:ascii="Arial" w:hAnsi="Arial" w:cs="Arial"/>
      </w:rPr>
      <w:t>.uk.com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DD65A" w14:textId="77777777" w:rsidR="004C1D59" w:rsidRDefault="004C1D59" w:rsidP="001942BA">
      <w:pPr>
        <w:spacing w:after="0" w:line="240" w:lineRule="auto"/>
      </w:pPr>
      <w:r>
        <w:separator/>
      </w:r>
    </w:p>
  </w:footnote>
  <w:footnote w:type="continuationSeparator" w:id="0">
    <w:p w14:paraId="6BEDC5BB" w14:textId="77777777" w:rsidR="004C1D59" w:rsidRDefault="004C1D59" w:rsidP="00194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6FEB2" w14:textId="77777777" w:rsidR="002754BF" w:rsidRDefault="002754BF">
    <w:pPr>
      <w:pStyle w:val="Header"/>
    </w:pPr>
    <w:r>
      <w:rPr>
        <w:noProof/>
      </w:rPr>
      <w:drawing>
        <wp:inline distT="0" distB="0" distL="0" distR="0" wp14:anchorId="207A10CE" wp14:editId="05E383A9">
          <wp:extent cx="1699260" cy="631810"/>
          <wp:effectExtent l="0" t="0" r="0" b="0"/>
          <wp:docPr id="10" name="Picture 10" descr="A picture containing parked,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6602" cy="679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65E41B" w14:textId="77777777" w:rsidR="002754BF" w:rsidRDefault="002754BF">
    <w:pPr>
      <w:pStyle w:val="Header"/>
    </w:pPr>
    <w:r>
      <w:rPr>
        <w:noProof/>
        <w:lang w:eastAsia="en-GB"/>
      </w:rPr>
      <w:drawing>
        <wp:inline distT="0" distB="0" distL="0" distR="0" wp14:anchorId="043E8F30" wp14:editId="1A7367D4">
          <wp:extent cx="5731510" cy="34925"/>
          <wp:effectExtent l="0" t="0" r="2540" b="317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0A6B7" w14:textId="77777777" w:rsidR="001942BA" w:rsidRDefault="001942BA" w:rsidP="002754BF">
    <w:pPr>
      <w:pStyle w:val="Header"/>
      <w:jc w:val="right"/>
    </w:pPr>
    <w:r w:rsidRPr="002754BF">
      <w:rPr>
        <w:rFonts w:ascii="Arial" w:hAnsi="Arial" w:cs="Arial"/>
        <w:noProof/>
      </w:rPr>
      <w:drawing>
        <wp:inline distT="0" distB="0" distL="0" distR="0" wp14:anchorId="1C041165" wp14:editId="631C2149">
          <wp:extent cx="1845310" cy="686113"/>
          <wp:effectExtent l="0" t="0" r="2540" b="0"/>
          <wp:docPr id="12" name="Picture 12" descr="A picture containing parked,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559" cy="705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28B1FE" w14:textId="77777777" w:rsidR="001942BA" w:rsidRDefault="00343F05" w:rsidP="001942BA">
    <w:pPr>
      <w:pStyle w:val="Header"/>
      <w:pBdr>
        <w:bottom w:val="single" w:sz="4" w:space="1" w:color="auto"/>
      </w:pBdr>
      <w:jc w:val="right"/>
    </w:pPr>
    <w:r>
      <w:rPr>
        <w:noProof/>
      </w:rPr>
      <w:pict w14:anchorId="4935E64E">
        <v:rect id="_x0000_i1025" alt="" style="width:451.3pt;height:.05pt;mso-width-percent:0;mso-height-percent:0;mso-width-percent:0;mso-height-percent:0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B7161" w14:textId="77777777" w:rsidR="001942BA" w:rsidRDefault="001942BA" w:rsidP="001942BA">
    <w:pPr>
      <w:pStyle w:val="Header"/>
      <w:jc w:val="right"/>
    </w:pPr>
    <w:r>
      <w:rPr>
        <w:noProof/>
      </w:rPr>
      <w:drawing>
        <wp:inline distT="0" distB="0" distL="0" distR="0" wp14:anchorId="4C11E568" wp14:editId="659AA9E9">
          <wp:extent cx="1699260" cy="631810"/>
          <wp:effectExtent l="0" t="0" r="0" b="0"/>
          <wp:docPr id="15" name="Picture 15" descr="A picture containing parked,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6602" cy="679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79753565" wp14:editId="208E5728">
          <wp:extent cx="5731510" cy="35137"/>
          <wp:effectExtent l="0" t="0" r="0" b="3175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5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B6"/>
    <w:rsid w:val="00010D21"/>
    <w:rsid w:val="0001730E"/>
    <w:rsid w:val="00027562"/>
    <w:rsid w:val="000649AA"/>
    <w:rsid w:val="00076609"/>
    <w:rsid w:val="00076AC5"/>
    <w:rsid w:val="000C6BBF"/>
    <w:rsid w:val="000E45BC"/>
    <w:rsid w:val="00101137"/>
    <w:rsid w:val="00115238"/>
    <w:rsid w:val="0013665C"/>
    <w:rsid w:val="00145544"/>
    <w:rsid w:val="0018202C"/>
    <w:rsid w:val="00183DCE"/>
    <w:rsid w:val="001942BA"/>
    <w:rsid w:val="001A2FEF"/>
    <w:rsid w:val="001E1537"/>
    <w:rsid w:val="001F28BB"/>
    <w:rsid w:val="00200041"/>
    <w:rsid w:val="00221931"/>
    <w:rsid w:val="00230790"/>
    <w:rsid w:val="00270515"/>
    <w:rsid w:val="00270C39"/>
    <w:rsid w:val="00272E90"/>
    <w:rsid w:val="002754BF"/>
    <w:rsid w:val="002859EC"/>
    <w:rsid w:val="00294982"/>
    <w:rsid w:val="002B1025"/>
    <w:rsid w:val="002E5101"/>
    <w:rsid w:val="002F0F08"/>
    <w:rsid w:val="00303430"/>
    <w:rsid w:val="003133D5"/>
    <w:rsid w:val="0032471D"/>
    <w:rsid w:val="00343F05"/>
    <w:rsid w:val="003470CA"/>
    <w:rsid w:val="00373AD2"/>
    <w:rsid w:val="00381A76"/>
    <w:rsid w:val="003834B5"/>
    <w:rsid w:val="00392082"/>
    <w:rsid w:val="003B2FED"/>
    <w:rsid w:val="003E4E05"/>
    <w:rsid w:val="003F56A1"/>
    <w:rsid w:val="00450E3B"/>
    <w:rsid w:val="00455F7C"/>
    <w:rsid w:val="00495394"/>
    <w:rsid w:val="004C1D59"/>
    <w:rsid w:val="004F74B6"/>
    <w:rsid w:val="00507F33"/>
    <w:rsid w:val="00562CC8"/>
    <w:rsid w:val="00585D07"/>
    <w:rsid w:val="005A2F72"/>
    <w:rsid w:val="005F34F7"/>
    <w:rsid w:val="005F38DA"/>
    <w:rsid w:val="005F460D"/>
    <w:rsid w:val="006019E5"/>
    <w:rsid w:val="00640826"/>
    <w:rsid w:val="00642776"/>
    <w:rsid w:val="00660008"/>
    <w:rsid w:val="00677607"/>
    <w:rsid w:val="006903C7"/>
    <w:rsid w:val="006B2D92"/>
    <w:rsid w:val="006C3029"/>
    <w:rsid w:val="00703736"/>
    <w:rsid w:val="00710971"/>
    <w:rsid w:val="00731B90"/>
    <w:rsid w:val="007349F4"/>
    <w:rsid w:val="007447AD"/>
    <w:rsid w:val="007710E4"/>
    <w:rsid w:val="007778C6"/>
    <w:rsid w:val="007A75E7"/>
    <w:rsid w:val="007B7D0E"/>
    <w:rsid w:val="007C3255"/>
    <w:rsid w:val="007E4FF4"/>
    <w:rsid w:val="0081065C"/>
    <w:rsid w:val="008154C5"/>
    <w:rsid w:val="0082015E"/>
    <w:rsid w:val="00841238"/>
    <w:rsid w:val="0085573E"/>
    <w:rsid w:val="0085709D"/>
    <w:rsid w:val="00875E04"/>
    <w:rsid w:val="00890685"/>
    <w:rsid w:val="008E581F"/>
    <w:rsid w:val="008F54F2"/>
    <w:rsid w:val="00932553"/>
    <w:rsid w:val="00934590"/>
    <w:rsid w:val="00953122"/>
    <w:rsid w:val="00973D02"/>
    <w:rsid w:val="009773B1"/>
    <w:rsid w:val="00986671"/>
    <w:rsid w:val="009D4AA5"/>
    <w:rsid w:val="00A20711"/>
    <w:rsid w:val="00A60767"/>
    <w:rsid w:val="00A72CA3"/>
    <w:rsid w:val="00AD321D"/>
    <w:rsid w:val="00AD6A87"/>
    <w:rsid w:val="00AE74E7"/>
    <w:rsid w:val="00B2456E"/>
    <w:rsid w:val="00B94453"/>
    <w:rsid w:val="00BB6ADE"/>
    <w:rsid w:val="00C44DD5"/>
    <w:rsid w:val="00C855C0"/>
    <w:rsid w:val="00CA607F"/>
    <w:rsid w:val="00CA659E"/>
    <w:rsid w:val="00CA7333"/>
    <w:rsid w:val="00CB4601"/>
    <w:rsid w:val="00D2749B"/>
    <w:rsid w:val="00D34A64"/>
    <w:rsid w:val="00D50BF5"/>
    <w:rsid w:val="00D551F8"/>
    <w:rsid w:val="00D660B1"/>
    <w:rsid w:val="00D662AB"/>
    <w:rsid w:val="00D73C0B"/>
    <w:rsid w:val="00DA2BE5"/>
    <w:rsid w:val="00DD42A2"/>
    <w:rsid w:val="00E07C21"/>
    <w:rsid w:val="00E82660"/>
    <w:rsid w:val="00E91B38"/>
    <w:rsid w:val="00EA3169"/>
    <w:rsid w:val="00EA61DB"/>
    <w:rsid w:val="00ED6260"/>
    <w:rsid w:val="00EE0128"/>
    <w:rsid w:val="00EF3252"/>
    <w:rsid w:val="00F15090"/>
    <w:rsid w:val="00F162D4"/>
    <w:rsid w:val="00F4622C"/>
    <w:rsid w:val="00F74F54"/>
    <w:rsid w:val="00FB138B"/>
    <w:rsid w:val="00FE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02624B22"/>
  <w15:chartTrackingRefBased/>
  <w15:docId w15:val="{9E8E5A55-6F3F-462F-8828-0437996A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4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4BF"/>
    <w:pPr>
      <w:keepNext/>
      <w:keepLines/>
      <w:spacing w:before="240" w:after="0"/>
      <w:outlineLvl w:val="0"/>
    </w:pPr>
    <w:rPr>
      <w:rFonts w:eastAsiaTheme="majorEastAsia" w:cstheme="majorBidi"/>
      <w:color w:val="003955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4BF"/>
    <w:pPr>
      <w:keepNext/>
      <w:keepLines/>
      <w:spacing w:before="40" w:after="0"/>
      <w:outlineLvl w:val="1"/>
    </w:pPr>
    <w:rPr>
      <w:rFonts w:eastAsiaTheme="majorEastAsia" w:cstheme="majorBidi"/>
      <w:color w:val="003955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2BA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942BA"/>
  </w:style>
  <w:style w:type="paragraph" w:styleId="Footer">
    <w:name w:val="footer"/>
    <w:basedOn w:val="Normal"/>
    <w:link w:val="FooterChar"/>
    <w:uiPriority w:val="99"/>
    <w:unhideWhenUsed/>
    <w:rsid w:val="001942BA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942BA"/>
  </w:style>
  <w:style w:type="paragraph" w:styleId="Title">
    <w:name w:val="Title"/>
    <w:basedOn w:val="Normal"/>
    <w:next w:val="Normal"/>
    <w:link w:val="TitleChar"/>
    <w:uiPriority w:val="10"/>
    <w:qFormat/>
    <w:rsid w:val="002754BF"/>
    <w:pPr>
      <w:spacing w:after="0" w:line="240" w:lineRule="auto"/>
      <w:contextualSpacing/>
    </w:pPr>
    <w:rPr>
      <w:rFonts w:eastAsiaTheme="majorEastAsia" w:cstheme="majorBidi"/>
      <w:color w:val="003955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4BF"/>
    <w:rPr>
      <w:rFonts w:ascii="Arial" w:eastAsiaTheme="majorEastAsia" w:hAnsi="Arial" w:cstheme="majorBidi"/>
      <w:color w:val="003955"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754BF"/>
    <w:rPr>
      <w:rFonts w:ascii="Arial" w:eastAsiaTheme="majorEastAsia" w:hAnsi="Arial" w:cstheme="majorBidi"/>
      <w:color w:val="003955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4BF"/>
    <w:rPr>
      <w:rFonts w:ascii="Arial" w:eastAsiaTheme="majorEastAsia" w:hAnsi="Arial" w:cstheme="majorBidi"/>
      <w:color w:val="003955"/>
      <w:sz w:val="24"/>
      <w:szCs w:val="26"/>
    </w:rPr>
  </w:style>
  <w:style w:type="paragraph" w:styleId="BodyText">
    <w:name w:val="Body Text"/>
    <w:basedOn w:val="Normal"/>
    <w:link w:val="BodyTextChar"/>
    <w:uiPriority w:val="1"/>
    <w:unhideWhenUsed/>
    <w:qFormat/>
    <w:rsid w:val="004F74B6"/>
    <w:pPr>
      <w:widowControl w:val="0"/>
      <w:autoSpaceDE w:val="0"/>
      <w:autoSpaceDN w:val="0"/>
      <w:spacing w:before="120" w:after="0" w:line="240" w:lineRule="auto"/>
      <w:ind w:left="847"/>
    </w:pPr>
    <w:rPr>
      <w:rFonts w:ascii="Gibson Light" w:eastAsia="Arial" w:hAnsi="Gibson Light" w:cs="Arial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F74B6"/>
    <w:rPr>
      <w:rFonts w:ascii="Gibson Light" w:eastAsia="Arial" w:hAnsi="Gibson Light" w:cs="Arial"/>
      <w:sz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4F74B6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73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C0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8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74F54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apple-converted-space">
    <w:name w:val="apple-converted-space"/>
    <w:basedOn w:val="DefaultParagraphFont"/>
    <w:rsid w:val="00F74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nvqtraining@esa.uk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nvqtraining@esa.uk.com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cia\OneDrive%20-%20Door%20&amp;%20Hardware%20Federation\Documents\Custom%20Office%20Templates\ESA%20template%20for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12222073AF3409745A0F74F89E38E" ma:contentTypeVersion="8" ma:contentTypeDescription="Create a new document." ma:contentTypeScope="" ma:versionID="07758f545b1eed57d83d07f604ddca81">
  <xsd:schema xmlns:xsd="http://www.w3.org/2001/XMLSchema" xmlns:xs="http://www.w3.org/2001/XMLSchema" xmlns:p="http://schemas.microsoft.com/office/2006/metadata/properties" xmlns:ns2="3adad6df-aff2-457e-9477-a79765a97ef3" targetNamespace="http://schemas.microsoft.com/office/2006/metadata/properties" ma:root="true" ma:fieldsID="ab60f769aa69255822e28e5a6b5e2eac" ns2:_="">
    <xsd:import namespace="3adad6df-aff2-457e-9477-a79765a97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ad6df-aff2-457e-9477-a79765a97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1C51C8-DD54-40B5-8E7D-A86030255674}">
  <ds:schemaRefs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3adad6df-aff2-457e-9477-a79765a97ef3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2F95816-55FC-4C79-9444-0FB0F7485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ad6df-aff2-457e-9477-a79765a97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A24F9E-5C47-497C-9752-66534A7D7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ESA template for word</Template>
  <TotalTime>0</TotalTime>
  <Pages>4</Pages>
  <Words>732</Words>
  <Characters>4175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Beth Rutherford</cp:lastModifiedBy>
  <cp:revision>2</cp:revision>
  <cp:lastPrinted>2020-09-25T13:35:00Z</cp:lastPrinted>
  <dcterms:created xsi:type="dcterms:W3CDTF">2023-07-04T13:33:00Z</dcterms:created>
  <dcterms:modified xsi:type="dcterms:W3CDTF">2023-07-04T13:33:00Z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0x01010016A12222073AF3409745A0F74F89E38E</vt:lpwstr>
  </property>
</Properties>
</file>